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58843" w14:textId="6B1937EE" w:rsidR="00B8626B" w:rsidRDefault="00B8626B" w:rsidP="009E4127"/>
    <w:p w14:paraId="4183837F" w14:textId="4E1126C5" w:rsidR="00974CAE" w:rsidRDefault="00974CAE" w:rsidP="009E4127">
      <w:r w:rsidRPr="00AF34F2">
        <w:rPr>
          <w:rFonts w:ascii="Letter-join Plus 8" w:hAnsi="Letter-join Plus 8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09331B" wp14:editId="2833155D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5288280" cy="4267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288280" cy="42672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14:paraId="3A043279" w14:textId="5724E4E4" w:rsidR="00974CAE" w:rsidRPr="00A66139" w:rsidRDefault="00974CAE" w:rsidP="00974CAE">
                            <w:pPr>
                              <w:spacing w:line="254" w:lineRule="auto"/>
                              <w:jc w:val="center"/>
                              <w:rPr>
                                <w:rFonts w:ascii="Letter-join Plus 8" w:hAnsi="Letter-join Plus 8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A66139">
                              <w:rPr>
                                <w:rFonts w:ascii="Letter-join Plus 8" w:hAnsi="Letter-join Plus 8"/>
                                <w:sz w:val="32"/>
                                <w:szCs w:val="28"/>
                                <w:lang w:val="en-US"/>
                              </w:rPr>
                              <w:t xml:space="preserve">Year </w:t>
                            </w:r>
                            <w:r w:rsidRPr="00A66139">
                              <w:rPr>
                                <w:rFonts w:ascii="Letter-join Plus 8" w:hAnsi="Letter-join Plus 8"/>
                                <w:color w:val="000000"/>
                                <w:sz w:val="32"/>
                                <w:szCs w:val="28"/>
                                <w:lang w:val="en-US"/>
                              </w:rPr>
                              <w:t>4</w:t>
                            </w:r>
                            <w:r w:rsidRPr="00A66139">
                              <w:rPr>
                                <w:rFonts w:ascii="Letter-join Plus 8" w:hAnsi="Letter-join Plus 8"/>
                                <w:sz w:val="32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A66139">
                              <w:rPr>
                                <w:rFonts w:ascii="Letter-join Plus 8" w:hAnsi="Letter-join Plus 8"/>
                                <w:color w:val="000000"/>
                                <w:sz w:val="32"/>
                                <w:szCs w:val="28"/>
                                <w:lang w:val="en-US"/>
                              </w:rPr>
                              <w:t>Spring</w:t>
                            </w:r>
                            <w:proofErr w:type="gramEnd"/>
                            <w:r w:rsidRPr="00A66139">
                              <w:rPr>
                                <w:rFonts w:ascii="Letter-join Plus 8" w:hAnsi="Letter-join Plus 8"/>
                                <w:sz w:val="32"/>
                                <w:szCs w:val="28"/>
                                <w:lang w:val="en-US"/>
                              </w:rPr>
                              <w:t xml:space="preserve"> 2024 Coverage Map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9331B" id="Text Box 2" o:spid="_x0000_s1026" style="position:absolute;left:0;text-align:left;margin-left:0;margin-top:.55pt;width:416.4pt;height:33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" fillcolor="#fcc">
                <v:textbox>
                  <w:txbxContent>
                    <w:p w14:paraId="3A043279" w14:textId="5724E4E4" w:rsidR="00974CAE" w:rsidRPr="00A66139" w:rsidRDefault="00974CAE" w:rsidP="00974CAE">
                      <w:pPr>
                        <w:spacing w:line="254" w:lineRule="auto"/>
                        <w:jc w:val="center"/>
                        <w:rPr>
                          <w:rFonts w:ascii="Letter-join Plus 8" w:hAnsi="Letter-join Plus 8"/>
                          <w:sz w:val="32"/>
                          <w:szCs w:val="28"/>
                          <w:lang w:val="en-US"/>
                        </w:rPr>
                      </w:pPr>
                      <w:r w:rsidRPr="00A66139">
                        <w:rPr>
                          <w:rFonts w:ascii="Letter-join Plus 8" w:hAnsi="Letter-join Plus 8"/>
                          <w:sz w:val="32"/>
                          <w:szCs w:val="28"/>
                          <w:lang w:val="en-US"/>
                        </w:rPr>
                        <w:t xml:space="preserve">Year </w:t>
                      </w:r>
                      <w:r w:rsidRPr="00A66139">
                        <w:rPr>
                          <w:rFonts w:ascii="Letter-join Plus 8" w:hAnsi="Letter-join Plus 8"/>
                          <w:color w:val="000000"/>
                          <w:sz w:val="32"/>
                          <w:szCs w:val="28"/>
                          <w:lang w:val="en-US"/>
                        </w:rPr>
                        <w:t>4</w:t>
                      </w:r>
                      <w:r w:rsidRPr="00A66139">
                        <w:rPr>
                          <w:rFonts w:ascii="Letter-join Plus 8" w:hAnsi="Letter-join Plus 8"/>
                          <w:sz w:val="32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 w:rsidRPr="00A66139">
                        <w:rPr>
                          <w:rFonts w:ascii="Letter-join Plus 8" w:hAnsi="Letter-join Plus 8"/>
                          <w:color w:val="000000"/>
                          <w:sz w:val="32"/>
                          <w:szCs w:val="28"/>
                          <w:lang w:val="en-US"/>
                        </w:rPr>
                        <w:t>Spring</w:t>
                      </w:r>
                      <w:proofErr w:type="gramEnd"/>
                      <w:r w:rsidRPr="00A66139">
                        <w:rPr>
                          <w:rFonts w:ascii="Letter-join Plus 8" w:hAnsi="Letter-join Plus 8"/>
                          <w:sz w:val="32"/>
                          <w:szCs w:val="28"/>
                          <w:lang w:val="en-US"/>
                        </w:rPr>
                        <w:t xml:space="preserve"> 2024 Coverage Map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881" w:tblpY="410"/>
        <w:tblW w:w="20341" w:type="dxa"/>
        <w:tblLayout w:type="fixed"/>
        <w:tblLook w:val="04A0" w:firstRow="1" w:lastRow="0" w:firstColumn="1" w:lastColumn="0" w:noHBand="0" w:noVBand="1"/>
      </w:tblPr>
      <w:tblGrid>
        <w:gridCol w:w="3686"/>
        <w:gridCol w:w="3700"/>
        <w:gridCol w:w="4319"/>
        <w:gridCol w:w="4318"/>
        <w:gridCol w:w="4318"/>
      </w:tblGrid>
      <w:tr w:rsidR="00870A03" w:rsidRPr="00A66139" w14:paraId="45301723" w14:textId="44EF42D0" w:rsidTr="00870A03">
        <w:trPr>
          <w:trHeight w:val="663"/>
        </w:trPr>
        <w:tc>
          <w:tcPr>
            <w:tcW w:w="11705" w:type="dxa"/>
            <w:gridSpan w:val="3"/>
            <w:shd w:val="clear" w:color="auto" w:fill="BF94D8" w:themeFill="accent6" w:themeFillTint="99"/>
          </w:tcPr>
          <w:p w14:paraId="22FC5405" w14:textId="26507DE9" w:rsidR="00870A03" w:rsidRPr="00A66139" w:rsidRDefault="00870A03" w:rsidP="00974CAE">
            <w:pPr>
              <w:jc w:val="center"/>
              <w:rPr>
                <w:rFonts w:ascii="Letter-join Plus 8" w:hAnsi="Letter-join Plus 8"/>
                <w:sz w:val="28"/>
              </w:rPr>
            </w:pPr>
            <w:r w:rsidRPr="00A66139">
              <w:rPr>
                <w:rFonts w:ascii="Letter-join Plus 8" w:hAnsi="Letter-join Plus 8"/>
                <w:sz w:val="28"/>
              </w:rPr>
              <w:t>Spring 1</w:t>
            </w:r>
            <w:r>
              <w:rPr>
                <w:rFonts w:ascii="Letter-join Plus 8" w:hAnsi="Letter-join Plus 8"/>
                <w:sz w:val="28"/>
              </w:rPr>
              <w:t xml:space="preserve"> (6 weeks) </w:t>
            </w:r>
          </w:p>
        </w:tc>
        <w:tc>
          <w:tcPr>
            <w:tcW w:w="8636" w:type="dxa"/>
            <w:gridSpan w:val="2"/>
            <w:shd w:val="clear" w:color="auto" w:fill="EE8CBD" w:themeFill="accent1" w:themeFillTint="99"/>
          </w:tcPr>
          <w:p w14:paraId="29E2F942" w14:textId="238A504D" w:rsidR="00870A03" w:rsidRDefault="00870A03" w:rsidP="00974CAE">
            <w:pPr>
              <w:jc w:val="center"/>
              <w:rPr>
                <w:rFonts w:ascii="Letter-join Plus 8" w:hAnsi="Letter-join Plus 8"/>
                <w:sz w:val="28"/>
              </w:rPr>
            </w:pPr>
            <w:r>
              <w:rPr>
                <w:rFonts w:ascii="Letter-join Plus 8" w:hAnsi="Letter-join Plus 8"/>
                <w:sz w:val="28"/>
              </w:rPr>
              <w:t>Spring 2 (6 weeks)</w:t>
            </w:r>
          </w:p>
        </w:tc>
      </w:tr>
      <w:tr w:rsidR="00870A03" w:rsidRPr="00AF34F2" w14:paraId="2FD8EAD6" w14:textId="03812EB3" w:rsidTr="00870A03">
        <w:trPr>
          <w:trHeight w:val="428"/>
        </w:trPr>
        <w:tc>
          <w:tcPr>
            <w:tcW w:w="3686" w:type="dxa"/>
            <w:shd w:val="clear" w:color="auto" w:fill="D4B8E5" w:themeFill="accent6" w:themeFillTint="66"/>
          </w:tcPr>
          <w:p w14:paraId="62D18251" w14:textId="77777777" w:rsidR="00870A03" w:rsidRPr="00884D6F" w:rsidRDefault="00870A03" w:rsidP="00A66139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884D6F">
              <w:rPr>
                <w:rFonts w:ascii="Letter-join Plus 8" w:hAnsi="Letter-join Plus 8"/>
                <w:sz w:val="20"/>
                <w:szCs w:val="16"/>
              </w:rPr>
              <w:t>Explorers:</w:t>
            </w:r>
          </w:p>
          <w:p w14:paraId="0F5F50CD" w14:textId="1FC8AA28" w:rsidR="00870A03" w:rsidRPr="00AF34F2" w:rsidRDefault="00870A03" w:rsidP="00A66139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Being resilient: </w:t>
            </w:r>
            <w:r w:rsidRPr="00884D6F">
              <w:rPr>
                <w:rFonts w:ascii="Letter-join Plus 8" w:hAnsi="Letter-join Plus 8"/>
                <w:b/>
                <w:bCs/>
                <w:sz w:val="16"/>
                <w:szCs w:val="16"/>
              </w:rPr>
              <w:t>I know not to just dwell on the negatives but look at the positives too</w:t>
            </w:r>
            <w:r w:rsidRPr="00884D6F">
              <w:rPr>
                <w:rFonts w:ascii="Calibri" w:hAnsi="Calibri" w:cs="Calibri"/>
                <w:sz w:val="16"/>
                <w:szCs w:val="16"/>
              </w:rPr>
              <w:t> 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 </w:t>
            </w:r>
          </w:p>
        </w:tc>
        <w:tc>
          <w:tcPr>
            <w:tcW w:w="3700" w:type="dxa"/>
            <w:shd w:val="clear" w:color="auto" w:fill="D4B8E5" w:themeFill="accent6" w:themeFillTint="66"/>
          </w:tcPr>
          <w:p w14:paraId="12394DEC" w14:textId="77777777" w:rsidR="00870A03" w:rsidRPr="00884D6F" w:rsidRDefault="00870A03" w:rsidP="00884D6F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884D6F">
              <w:rPr>
                <w:rFonts w:ascii="Letter-join Plus 8" w:hAnsi="Letter-join Plus 8"/>
                <w:sz w:val="20"/>
                <w:szCs w:val="16"/>
              </w:rPr>
              <w:t>Explorers:</w:t>
            </w:r>
          </w:p>
          <w:p w14:paraId="56AB9114" w14:textId="3B6F2004" w:rsidR="00870A03" w:rsidRPr="00AF34F2" w:rsidRDefault="00870A03" w:rsidP="00884D6F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Being resilient: </w:t>
            </w:r>
            <w:r w:rsidRPr="00884D6F">
              <w:rPr>
                <w:rFonts w:ascii="Letter-join Plus 8" w:hAnsi="Letter-join Plus 8"/>
                <w:b/>
                <w:bCs/>
                <w:sz w:val="16"/>
                <w:szCs w:val="16"/>
              </w:rPr>
              <w:t>I know not to just dwell on the negatives but look at the positives too</w:t>
            </w:r>
            <w:r w:rsidRPr="00884D6F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319" w:type="dxa"/>
            <w:shd w:val="clear" w:color="auto" w:fill="D4B8E5" w:themeFill="accent6" w:themeFillTint="66"/>
          </w:tcPr>
          <w:p w14:paraId="685FF19E" w14:textId="77777777" w:rsidR="00870A03" w:rsidRPr="00884D6F" w:rsidRDefault="00870A03" w:rsidP="00884D6F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884D6F">
              <w:rPr>
                <w:rFonts w:ascii="Letter-join Plus 8" w:hAnsi="Letter-join Plus 8"/>
                <w:sz w:val="20"/>
                <w:szCs w:val="16"/>
              </w:rPr>
              <w:t>Explorers:</w:t>
            </w:r>
          </w:p>
          <w:p w14:paraId="0EE9867C" w14:textId="43C536DB" w:rsidR="00870A03" w:rsidRPr="00AF34F2" w:rsidRDefault="00870A03" w:rsidP="00884D6F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Being resilient: </w:t>
            </w:r>
            <w:r w:rsidRPr="00884D6F">
              <w:rPr>
                <w:rFonts w:ascii="Letter-join Plus 8" w:hAnsi="Letter-join Plus 8"/>
                <w:b/>
                <w:bCs/>
                <w:sz w:val="16"/>
                <w:szCs w:val="16"/>
              </w:rPr>
              <w:t>I know not to just dwell on the negatives but look at the positives too</w:t>
            </w:r>
            <w:r w:rsidRPr="00884D6F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4318" w:type="dxa"/>
            <w:shd w:val="clear" w:color="auto" w:fill="F3B2D3" w:themeFill="accent1" w:themeFillTint="66"/>
          </w:tcPr>
          <w:p w14:paraId="6890BE7C" w14:textId="30FE358C" w:rsidR="00870A03" w:rsidRPr="00870A03" w:rsidRDefault="00870A03" w:rsidP="00884D6F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1A7585">
              <w:rPr>
                <w:rFonts w:ascii="Letter-join Plus 8" w:hAnsi="Letter-join Plus 8"/>
                <w:sz w:val="20"/>
                <w:szCs w:val="16"/>
              </w:rPr>
              <w:t>Expression:</w:t>
            </w:r>
          </w:p>
        </w:tc>
        <w:tc>
          <w:tcPr>
            <w:tcW w:w="4318" w:type="dxa"/>
            <w:shd w:val="clear" w:color="auto" w:fill="F3B2D3" w:themeFill="accent1" w:themeFillTint="66"/>
          </w:tcPr>
          <w:p w14:paraId="0DE934B7" w14:textId="23590331" w:rsidR="00870A03" w:rsidRPr="00870A03" w:rsidRDefault="00870A03" w:rsidP="00884D6F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1A7585">
              <w:rPr>
                <w:rFonts w:ascii="Letter-join Plus 8" w:hAnsi="Letter-join Plus 8"/>
                <w:sz w:val="20"/>
                <w:szCs w:val="16"/>
              </w:rPr>
              <w:t>Expression:</w:t>
            </w:r>
          </w:p>
        </w:tc>
      </w:tr>
      <w:tr w:rsidR="00870A03" w:rsidRPr="00AF34F2" w14:paraId="572CDABB" w14:textId="4697FFFC" w:rsidTr="00870A03">
        <w:trPr>
          <w:trHeight w:val="1019"/>
        </w:trPr>
        <w:tc>
          <w:tcPr>
            <w:tcW w:w="3686" w:type="dxa"/>
            <w:shd w:val="clear" w:color="auto" w:fill="E9DBF2" w:themeFill="accent6" w:themeFillTint="33"/>
          </w:tcPr>
          <w:p w14:paraId="43EFDC61" w14:textId="77777777" w:rsidR="00870A03" w:rsidRDefault="00870A03" w:rsidP="0003728B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03728B">
              <w:rPr>
                <w:rFonts w:ascii="Letter-join Plus 8" w:hAnsi="Letter-join Plus 8"/>
                <w:sz w:val="20"/>
                <w:szCs w:val="16"/>
              </w:rPr>
              <w:t xml:space="preserve">Science: (3 weeks): </w:t>
            </w:r>
          </w:p>
          <w:p w14:paraId="45AC0016" w14:textId="212D2367" w:rsidR="00870A03" w:rsidRPr="0003728B" w:rsidRDefault="00870A03" w:rsidP="0003728B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Enquiry question: How can I investigate light, sound and electricity when they are invisible? </w:t>
            </w:r>
          </w:p>
          <w:p w14:paraId="170F6036" w14:textId="1B30F82F" w:rsidR="00870A03" w:rsidRPr="00870A03" w:rsidRDefault="00870A03" w:rsidP="00A66139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Outcome: Create a journal page to explain light and sound (including electricity).</w:t>
            </w:r>
          </w:p>
        </w:tc>
        <w:tc>
          <w:tcPr>
            <w:tcW w:w="3700" w:type="dxa"/>
            <w:shd w:val="clear" w:color="auto" w:fill="E9DBF2" w:themeFill="accent6" w:themeFillTint="33"/>
          </w:tcPr>
          <w:p w14:paraId="0E32B3A0" w14:textId="77777777" w:rsidR="00870A03" w:rsidRDefault="00870A03" w:rsidP="00A66139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03728B">
              <w:rPr>
                <w:rFonts w:ascii="Letter-join Plus 8" w:hAnsi="Letter-join Plus 8"/>
                <w:sz w:val="20"/>
                <w:szCs w:val="16"/>
              </w:rPr>
              <w:t>Design and Technology (2 weeks):</w:t>
            </w:r>
          </w:p>
          <w:p w14:paraId="5A1BA7F1" w14:textId="05EC4CD8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Enquiry question:  How can I use plan-do-review to improve my design?</w:t>
            </w:r>
          </w:p>
          <w:p w14:paraId="43EAA6F9" w14:textId="6777379E" w:rsidR="00870A03" w:rsidRPr="00870A03" w:rsidRDefault="00870A03" w:rsidP="00A66139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Outcome: To produce a prototype from a design brief </w:t>
            </w:r>
          </w:p>
        </w:tc>
        <w:tc>
          <w:tcPr>
            <w:tcW w:w="4319" w:type="dxa"/>
            <w:shd w:val="clear" w:color="auto" w:fill="E9DBF2" w:themeFill="accent6" w:themeFillTint="33"/>
          </w:tcPr>
          <w:p w14:paraId="7342B878" w14:textId="77777777" w:rsidR="00870A03" w:rsidRDefault="00870A03" w:rsidP="00A66139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03728B">
              <w:rPr>
                <w:rFonts w:ascii="Letter-join Plus 8" w:hAnsi="Letter-join Plus 8"/>
                <w:sz w:val="20"/>
                <w:szCs w:val="16"/>
              </w:rPr>
              <w:t xml:space="preserve">Poetry (1 week): </w:t>
            </w:r>
          </w:p>
          <w:p w14:paraId="46228326" w14:textId="350E2558" w:rsidR="00870A03" w:rsidRPr="00B212B5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B212B5">
              <w:rPr>
                <w:rFonts w:ascii="Letter-join Plus 8" w:hAnsi="Letter-join Plus 8"/>
                <w:sz w:val="16"/>
                <w:szCs w:val="16"/>
              </w:rPr>
              <w:t xml:space="preserve">Enquiry question:  How did William Blake create an image for The </w:t>
            </w:r>
            <w:proofErr w:type="spellStart"/>
            <w:r w:rsidRPr="00B212B5">
              <w:rPr>
                <w:rFonts w:ascii="Letter-join Plus 8" w:hAnsi="Letter-join Plus 8"/>
                <w:sz w:val="16"/>
                <w:szCs w:val="16"/>
              </w:rPr>
              <w:t>Tyger</w:t>
            </w:r>
            <w:proofErr w:type="spellEnd"/>
            <w:r w:rsidRPr="00B212B5">
              <w:rPr>
                <w:rFonts w:ascii="Letter-join Plus 8" w:hAnsi="Letter-join Plus 8"/>
                <w:sz w:val="16"/>
                <w:szCs w:val="16"/>
              </w:rPr>
              <w:t>?</w:t>
            </w:r>
          </w:p>
          <w:p w14:paraId="1C147082" w14:textId="67EAE466" w:rsidR="00870A03" w:rsidRPr="0003728B" w:rsidRDefault="00870A03" w:rsidP="00A66139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B212B5">
              <w:rPr>
                <w:rFonts w:ascii="Letter-join Plus 8" w:hAnsi="Letter-join Plus 8"/>
                <w:sz w:val="16"/>
                <w:szCs w:val="16"/>
              </w:rPr>
              <w:t xml:space="preserve">Outcome: 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 To write a poem in the style of William Blake.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2A213094" w14:textId="0B01F349" w:rsidR="00870A03" w:rsidRPr="001A7585" w:rsidRDefault="00870A03" w:rsidP="00870A03">
            <w:pPr>
              <w:rPr>
                <w:rFonts w:ascii="Letter-join Plus 8" w:hAnsi="Letter-join Plus 8"/>
                <w:sz w:val="20"/>
                <w:szCs w:val="16"/>
              </w:rPr>
            </w:pPr>
            <w:r w:rsidRPr="001A7585">
              <w:rPr>
                <w:rFonts w:ascii="Letter-join Plus 8" w:hAnsi="Letter-join Plus 8"/>
                <w:sz w:val="20"/>
                <w:szCs w:val="16"/>
              </w:rPr>
              <w:t>History</w:t>
            </w:r>
            <w:r w:rsidR="001A7585">
              <w:rPr>
                <w:rFonts w:ascii="Letter-join Plus 8" w:hAnsi="Letter-join Plus 8"/>
                <w:sz w:val="20"/>
                <w:szCs w:val="16"/>
              </w:rPr>
              <w:t xml:space="preserve"> (3 weeks)</w:t>
            </w:r>
          </w:p>
          <w:p w14:paraId="56515A15" w14:textId="1342790C" w:rsidR="00870A03" w:rsidRPr="00870A03" w:rsidRDefault="00870A03" w:rsidP="00870A03">
            <w:pPr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 xml:space="preserve">Enquiry Question: </w:t>
            </w:r>
            <w:r>
              <w:rPr>
                <w:rFonts w:ascii="Letter-join Plus 8" w:hAnsi="Letter-join Plus 8"/>
                <w:sz w:val="16"/>
                <w:szCs w:val="16"/>
              </w:rPr>
              <w:t>How did William I conquer England?</w:t>
            </w:r>
          </w:p>
          <w:p w14:paraId="5B7F301B" w14:textId="53948A70" w:rsidR="00870A03" w:rsidRPr="00870A03" w:rsidRDefault="00870A03" w:rsidP="00870A03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 xml:space="preserve">Outcome: To write an information text about the impact the Battle of Hastings.  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69B929F8" w14:textId="63E760CF" w:rsidR="00870A03" w:rsidRPr="001A7585" w:rsidRDefault="00870A03" w:rsidP="00870A03">
            <w:pPr>
              <w:rPr>
                <w:rFonts w:ascii="Letter-join Plus 8" w:hAnsi="Letter-join Plus 8"/>
                <w:sz w:val="20"/>
                <w:szCs w:val="16"/>
              </w:rPr>
            </w:pPr>
            <w:r w:rsidRPr="001A7585">
              <w:rPr>
                <w:rFonts w:ascii="Letter-join Plus 8" w:hAnsi="Letter-join Plus 8"/>
                <w:sz w:val="20"/>
                <w:szCs w:val="16"/>
              </w:rPr>
              <w:t>Religious Education</w:t>
            </w:r>
            <w:r w:rsidR="001A7585">
              <w:rPr>
                <w:rFonts w:ascii="Letter-join Plus 8" w:hAnsi="Letter-join Plus 8"/>
                <w:sz w:val="20"/>
                <w:szCs w:val="16"/>
              </w:rPr>
              <w:t xml:space="preserve"> (3 weeks)</w:t>
            </w:r>
          </w:p>
          <w:p w14:paraId="388D46CE" w14:textId="0B9AA872" w:rsidR="00870A03" w:rsidRPr="00870A03" w:rsidRDefault="00870A03" w:rsidP="00870A03">
            <w:pPr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>Enquiry Question: How do stories and symbolism explain the beliefs of Hinduism?</w:t>
            </w:r>
          </w:p>
          <w:p w14:paraId="50444688" w14:textId="1EE20D80" w:rsidR="00870A03" w:rsidRPr="00870A03" w:rsidRDefault="00870A03" w:rsidP="00870A03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>Outcome: Create an information text about stories and symbolism within the Hinduism.</w:t>
            </w:r>
          </w:p>
        </w:tc>
      </w:tr>
      <w:tr w:rsidR="00870A03" w:rsidRPr="00AF34F2" w14:paraId="06721874" w14:textId="66529D08" w:rsidTr="00870A03">
        <w:trPr>
          <w:trHeight w:val="2950"/>
        </w:trPr>
        <w:tc>
          <w:tcPr>
            <w:tcW w:w="3686" w:type="dxa"/>
            <w:shd w:val="clear" w:color="auto" w:fill="E9DBF2" w:themeFill="accent6" w:themeFillTint="33"/>
          </w:tcPr>
          <w:p w14:paraId="647DCEF9" w14:textId="77777777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Substantive Knowledge</w:t>
            </w:r>
          </w:p>
          <w:p w14:paraId="497A1A72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In order to see things, there must be light  </w:t>
            </w:r>
          </w:p>
          <w:p w14:paraId="6C556825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Dark is the absence of light </w:t>
            </w:r>
          </w:p>
          <w:p w14:paraId="23894064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What reflection is (mirrors change direction of light) </w:t>
            </w:r>
          </w:p>
          <w:p w14:paraId="0B24157F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T</w:t>
            </w: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hat sounds are made from vibrations  </w:t>
            </w:r>
          </w:p>
          <w:p w14:paraId="025965FC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Sounds travel through a medium to the ear (air, vacuum) </w:t>
            </w:r>
          </w:p>
          <w:p w14:paraId="3AAA148B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That objects make different sounds and pitches (nature, people, animals) </w:t>
            </w:r>
          </w:p>
          <w:p w14:paraId="29E2E17B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T</w:t>
            </w:r>
            <w:r w:rsidRPr="002D442F">
              <w:rPr>
                <w:rFonts w:ascii="Letter-join Plus 8" w:hAnsi="Letter-join Plus 8"/>
                <w:sz w:val="16"/>
                <w:szCs w:val="16"/>
              </w:rPr>
              <w:t>he relationship between volume of a sou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nd and strength of a vibration </w:t>
            </w:r>
          </w:p>
          <w:p w14:paraId="7FF0F303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ELECTRICITY </w:t>
            </w:r>
          </w:p>
          <w:p w14:paraId="59A7B74B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Common appliances that run on electricity </w:t>
            </w:r>
          </w:p>
          <w:p w14:paraId="122FA62B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How to complete a simple electrical circuit which includes cells, switches, wires and buzzers </w:t>
            </w:r>
          </w:p>
          <w:p w14:paraId="49068501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If a lamp will light up or not dependent on the circuit </w:t>
            </w:r>
          </w:p>
          <w:p w14:paraId="1C006ED1" w14:textId="3F423C5F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Which materials make good conductors and insulators (insulators- plastic, wood and </w:t>
            </w:r>
            <w:proofErr w:type="gramStart"/>
            <w:r w:rsidRPr="002D442F">
              <w:rPr>
                <w:rFonts w:ascii="Letter-join Plus 8" w:hAnsi="Letter-join Plus 8"/>
                <w:sz w:val="16"/>
                <w:szCs w:val="16"/>
              </w:rPr>
              <w:t>rubber.</w:t>
            </w:r>
            <w:proofErr w:type="gramEnd"/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 Conductors – silver, gold, metal and sea waves</w:t>
            </w:r>
          </w:p>
        </w:tc>
        <w:tc>
          <w:tcPr>
            <w:tcW w:w="3700" w:type="dxa"/>
            <w:shd w:val="clear" w:color="auto" w:fill="E9DBF2" w:themeFill="accent6" w:themeFillTint="33"/>
          </w:tcPr>
          <w:p w14:paraId="57A813E7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Substantive Knowledge</w:t>
            </w:r>
          </w:p>
          <w:p w14:paraId="60F8088A" w14:textId="7DC9D512" w:rsidR="00870A03" w:rsidRPr="002325FB" w:rsidRDefault="00870A03" w:rsidP="00B212B5">
            <w:pPr>
              <w:jc w:val="left"/>
              <w:rPr>
                <w:rStyle w:val="A3"/>
                <w:rFonts w:ascii="Letter-join Plus 8" w:hAnsi="Letter-join Plus 8"/>
                <w:sz w:val="16"/>
              </w:rPr>
            </w:pPr>
            <w:r w:rsidRPr="002325FB">
              <w:rPr>
                <w:rStyle w:val="A3"/>
                <w:rFonts w:ascii="Letter-join Plus 8" w:hAnsi="Letter-join Plus 8"/>
                <w:sz w:val="16"/>
              </w:rPr>
              <w:t xml:space="preserve">• Where products </w:t>
            </w:r>
            <w:proofErr w:type="gramStart"/>
            <w:r w:rsidRPr="002325FB">
              <w:rPr>
                <w:rStyle w:val="A3"/>
                <w:rFonts w:ascii="Letter-join Plus 8" w:hAnsi="Letter-join Plus 8"/>
                <w:sz w:val="16"/>
              </w:rPr>
              <w:t>may have been made</w:t>
            </w:r>
            <w:proofErr w:type="gramEnd"/>
            <w:r w:rsidRPr="002325FB">
              <w:rPr>
                <w:rStyle w:val="A3"/>
                <w:rFonts w:ascii="Letter-join Plus 8" w:hAnsi="Letter-join Plus 8"/>
                <w:sz w:val="16"/>
              </w:rPr>
              <w:t>.</w:t>
            </w:r>
          </w:p>
          <w:p w14:paraId="266C8BFF" w14:textId="77777777" w:rsidR="00870A03" w:rsidRPr="002325FB" w:rsidRDefault="00870A03" w:rsidP="00B212B5">
            <w:pPr>
              <w:jc w:val="left"/>
              <w:rPr>
                <w:rStyle w:val="A3"/>
                <w:rFonts w:ascii="Letter-join Plus 8" w:hAnsi="Letter-join Plus 8"/>
                <w:sz w:val="16"/>
              </w:rPr>
            </w:pPr>
            <w:r w:rsidRPr="002325FB">
              <w:rPr>
                <w:rStyle w:val="A3"/>
                <w:rFonts w:ascii="Letter-join Plus 8" w:hAnsi="Letter-join Plus 8"/>
                <w:sz w:val="16"/>
              </w:rPr>
              <w:t>• When pro</w:t>
            </w:r>
            <w:r>
              <w:rPr>
                <w:rStyle w:val="A3"/>
                <w:rFonts w:ascii="Letter-join Plus 8" w:hAnsi="Letter-join Plus 8"/>
                <w:sz w:val="16"/>
              </w:rPr>
              <w:t xml:space="preserve">ducts </w:t>
            </w:r>
            <w:proofErr w:type="gramStart"/>
            <w:r>
              <w:rPr>
                <w:rStyle w:val="A3"/>
                <w:rFonts w:ascii="Letter-join Plus 8" w:hAnsi="Letter-join Plus 8"/>
                <w:sz w:val="16"/>
              </w:rPr>
              <w:t xml:space="preserve">might have been designed </w:t>
            </w:r>
            <w:r w:rsidRPr="002325FB">
              <w:rPr>
                <w:rStyle w:val="A3"/>
                <w:rFonts w:ascii="Letter-join Plus 8" w:hAnsi="Letter-join Plus 8"/>
                <w:sz w:val="16"/>
              </w:rPr>
              <w:t>and made</w:t>
            </w:r>
            <w:proofErr w:type="gramEnd"/>
            <w:r w:rsidRPr="002325FB">
              <w:rPr>
                <w:rStyle w:val="A3"/>
                <w:rFonts w:ascii="Letter-join Plus 8" w:hAnsi="Letter-join Plus 8"/>
                <w:sz w:val="16"/>
              </w:rPr>
              <w:t>.</w:t>
            </w:r>
          </w:p>
          <w:p w14:paraId="2D4384C3" w14:textId="77777777" w:rsidR="00870A03" w:rsidRPr="002325FB" w:rsidRDefault="00870A03" w:rsidP="00B212B5">
            <w:pPr>
              <w:jc w:val="left"/>
              <w:rPr>
                <w:rStyle w:val="A3"/>
                <w:rFonts w:ascii="Letter-join Plus 8" w:hAnsi="Letter-join Plus 8"/>
                <w:sz w:val="16"/>
              </w:rPr>
            </w:pPr>
            <w:r w:rsidRPr="002325FB">
              <w:rPr>
                <w:rStyle w:val="A3"/>
                <w:rFonts w:ascii="Letter-join Plus 8" w:hAnsi="Letter-join Plus 8"/>
                <w:sz w:val="16"/>
              </w:rPr>
              <w:t>• What a prototype is and how to use them.</w:t>
            </w:r>
          </w:p>
          <w:p w14:paraId="1248FF7D" w14:textId="77777777" w:rsidR="00870A03" w:rsidRPr="002325FB" w:rsidRDefault="00870A03" w:rsidP="00B212B5">
            <w:pPr>
              <w:jc w:val="left"/>
              <w:rPr>
                <w:rStyle w:val="A3"/>
                <w:rFonts w:ascii="Letter-join Plus 8" w:hAnsi="Letter-join Plus 8"/>
                <w:sz w:val="16"/>
              </w:rPr>
            </w:pPr>
            <w:proofErr w:type="gramStart"/>
            <w:r w:rsidRPr="002325FB">
              <w:rPr>
                <w:rStyle w:val="A3"/>
                <w:rFonts w:ascii="Letter-join Plus 8" w:hAnsi="Letter-join Plus 8"/>
                <w:sz w:val="16"/>
              </w:rPr>
              <w:t>• The functions</w:t>
            </w:r>
            <w:r>
              <w:rPr>
                <w:rStyle w:val="A3"/>
                <w:rFonts w:ascii="Letter-join Plus 8" w:hAnsi="Letter-join Plus 8"/>
                <w:sz w:val="16"/>
              </w:rPr>
              <w:t xml:space="preserve"> of different tools and how to </w:t>
            </w:r>
            <w:r w:rsidRPr="002325FB">
              <w:rPr>
                <w:rStyle w:val="A3"/>
                <w:rFonts w:ascii="Letter-join Plus 8" w:hAnsi="Letter-join Plus 8"/>
                <w:sz w:val="16"/>
              </w:rPr>
              <w:t>use them.</w:t>
            </w:r>
            <w:proofErr w:type="gramEnd"/>
          </w:p>
          <w:p w14:paraId="157E1F4D" w14:textId="77777777" w:rsidR="00870A03" w:rsidRPr="002325FB" w:rsidRDefault="00870A03" w:rsidP="00B212B5">
            <w:pPr>
              <w:jc w:val="left"/>
              <w:rPr>
                <w:rStyle w:val="A3"/>
                <w:rFonts w:ascii="Letter-join Plus 8" w:hAnsi="Letter-join Plus 8"/>
                <w:sz w:val="16"/>
              </w:rPr>
            </w:pPr>
            <w:r w:rsidRPr="002325FB">
              <w:rPr>
                <w:rStyle w:val="A3"/>
                <w:rFonts w:ascii="Letter-join Plus 8" w:hAnsi="Letter-join Plus 8"/>
                <w:sz w:val="16"/>
              </w:rPr>
              <w:t xml:space="preserve">• How to apply </w:t>
            </w:r>
            <w:r>
              <w:rPr>
                <w:rStyle w:val="A3"/>
                <w:rFonts w:ascii="Letter-join Plus 8" w:hAnsi="Letter-join Plus 8"/>
                <w:sz w:val="16"/>
              </w:rPr>
              <w:t xml:space="preserve">different finishing techniques </w:t>
            </w:r>
            <w:r w:rsidRPr="002325FB">
              <w:rPr>
                <w:rStyle w:val="A3"/>
                <w:rFonts w:ascii="Letter-join Plus 8" w:hAnsi="Letter-join Plus 8"/>
                <w:sz w:val="16"/>
              </w:rPr>
              <w:t>to preserve and decorate.</w:t>
            </w:r>
          </w:p>
          <w:p w14:paraId="661065CC" w14:textId="22838BFD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325FB">
              <w:rPr>
                <w:rStyle w:val="A3"/>
                <w:rFonts w:ascii="Letter-join Plus 8" w:hAnsi="Letter-join Plus 8"/>
                <w:sz w:val="16"/>
              </w:rPr>
              <w:t>• How to identify</w:t>
            </w:r>
            <w:r>
              <w:rPr>
                <w:rStyle w:val="A3"/>
                <w:rFonts w:ascii="Letter-join Plus 8" w:hAnsi="Letter-join Plus 8"/>
                <w:sz w:val="16"/>
              </w:rPr>
              <w:t xml:space="preserve"> products that can be recycled </w:t>
            </w:r>
            <w:r w:rsidRPr="002325FB">
              <w:rPr>
                <w:rStyle w:val="A3"/>
                <w:rFonts w:ascii="Letter-join Plus 8" w:hAnsi="Letter-join Plus 8"/>
                <w:sz w:val="16"/>
              </w:rPr>
              <w:t>or reused.</w:t>
            </w:r>
          </w:p>
        </w:tc>
        <w:tc>
          <w:tcPr>
            <w:tcW w:w="4319" w:type="dxa"/>
            <w:shd w:val="clear" w:color="auto" w:fill="E9DBF2" w:themeFill="accent6" w:themeFillTint="33"/>
          </w:tcPr>
          <w:p w14:paraId="1E1E3DFF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Substantive Knowledge</w:t>
            </w:r>
          </w:p>
          <w:p w14:paraId="4E5FC724" w14:textId="77777777" w:rsidR="00870A03" w:rsidRPr="008B147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8B1473">
              <w:rPr>
                <w:rFonts w:ascii="Letter-join Plus 8" w:hAnsi="Letter-join Plus 8"/>
                <w:sz w:val="16"/>
                <w:szCs w:val="16"/>
              </w:rPr>
              <w:t>To recognise and discuss some different forms of poetry (e.g. free verse or narrative poetry).</w:t>
            </w:r>
          </w:p>
          <w:p w14:paraId="093D0EEC" w14:textId="4B6799F4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8B1473">
              <w:rPr>
                <w:rFonts w:ascii="Letter-join Plus 8" w:hAnsi="Letter-join Plus 8"/>
                <w:sz w:val="16"/>
                <w:szCs w:val="16"/>
              </w:rPr>
              <w:t>To prepare and perform poems and play scripts with appropriate techniques (intonation, tone, volume and action) to show awareness of the audience when reading aloud.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7043FA80" w14:textId="77777777" w:rsidR="00870A03" w:rsidRPr="00870A03" w:rsidRDefault="00870A03" w:rsidP="00C07A1A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>Substantive Knowledge</w:t>
            </w:r>
          </w:p>
          <w:p w14:paraId="09F02460" w14:textId="5DC35AF0" w:rsidR="00C07A1A" w:rsidRPr="00C07A1A" w:rsidRDefault="00C07A1A" w:rsidP="00C07A1A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VIKING RAIDS AND SAXON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>SETTLEMENTS</w:t>
            </w:r>
          </w:p>
          <w:p w14:paraId="6D165336" w14:textId="05B782F0" w:rsidR="00C07A1A" w:rsidRPr="00C07A1A" w:rsidRDefault="00C07A1A" w:rsidP="00C07A1A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C07A1A">
              <w:rPr>
                <w:rFonts w:ascii="Letter-join Plus 8" w:hAnsi="Letter-join Plus 8"/>
                <w:sz w:val="16"/>
                <w:szCs w:val="16"/>
              </w:rPr>
              <w:t>• What a mil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lennium is and that things can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>change over time</w:t>
            </w:r>
          </w:p>
          <w:p w14:paraId="03A175EE" w14:textId="5DFA0B04" w:rsidR="00C07A1A" w:rsidRPr="00C07A1A" w:rsidRDefault="00C07A1A" w:rsidP="00C07A1A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C07A1A">
              <w:rPr>
                <w:rFonts w:ascii="Letter-join Plus 8" w:hAnsi="Letter-join Plus 8"/>
                <w:sz w:val="16"/>
                <w:szCs w:val="16"/>
              </w:rPr>
              <w:t>• Why peopl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e did things and what happened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 xml:space="preserve">as a result </w:t>
            </w:r>
            <w:proofErr w:type="spellStart"/>
            <w:r w:rsidRPr="00C07A1A">
              <w:rPr>
                <w:rFonts w:ascii="Letter-join Plus 8" w:hAnsi="Letter-join Plus 8"/>
                <w:sz w:val="16"/>
                <w:szCs w:val="16"/>
              </w:rPr>
              <w:t>e.g</w:t>
            </w:r>
            <w:proofErr w:type="spellEnd"/>
            <w:r>
              <w:rPr>
                <w:rFonts w:ascii="Letter-join Plus 8" w:hAnsi="Letter-join Plus 8"/>
                <w:sz w:val="16"/>
                <w:szCs w:val="16"/>
              </w:rPr>
              <w:t xml:space="preserve"> Anglo Saxon invasion, King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>Alfred’s impact, Battle of Hastings,</w:t>
            </w:r>
          </w:p>
          <w:p w14:paraId="7BBD67D9" w14:textId="231106FE" w:rsidR="00C07A1A" w:rsidRPr="00C07A1A" w:rsidRDefault="00C07A1A" w:rsidP="00C07A1A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C07A1A">
              <w:rPr>
                <w:rFonts w:ascii="Letter-join Plus 8" w:hAnsi="Letter-join Plus 8"/>
                <w:sz w:val="16"/>
                <w:szCs w:val="16"/>
              </w:rPr>
              <w:t>• That religion can in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fluence results in history </w:t>
            </w:r>
            <w:proofErr w:type="spellStart"/>
            <w:r>
              <w:rPr>
                <w:rFonts w:ascii="Letter-join Plus 8" w:hAnsi="Letter-join Plus 8"/>
                <w:sz w:val="16"/>
                <w:szCs w:val="16"/>
              </w:rPr>
              <w:t>e.g</w:t>
            </w:r>
            <w:proofErr w:type="spellEnd"/>
            <w:r>
              <w:rPr>
                <w:rFonts w:ascii="Letter-join Plus 8" w:hAnsi="Letter-join Plus 8"/>
                <w:sz w:val="16"/>
                <w:szCs w:val="16"/>
              </w:rPr>
              <w:t xml:space="preserve">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 xml:space="preserve">Anglo Saxon 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Pagan Sutton </w:t>
            </w:r>
            <w:proofErr w:type="spellStart"/>
            <w:r>
              <w:rPr>
                <w:rFonts w:ascii="Letter-join Plus 8" w:hAnsi="Letter-join Plus 8"/>
                <w:sz w:val="16"/>
                <w:szCs w:val="16"/>
              </w:rPr>
              <w:t>Hoo</w:t>
            </w:r>
            <w:proofErr w:type="spellEnd"/>
            <w:r>
              <w:rPr>
                <w:rFonts w:ascii="Letter-join Plus 8" w:hAnsi="Letter-join Plus 8"/>
                <w:sz w:val="16"/>
                <w:szCs w:val="16"/>
              </w:rPr>
              <w:t xml:space="preserve">, Pope Gregory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>and Christianity came to Britain</w:t>
            </w:r>
          </w:p>
          <w:p w14:paraId="3DE33CF5" w14:textId="72ED0265" w:rsidR="00C07A1A" w:rsidRPr="00C07A1A" w:rsidRDefault="00C07A1A" w:rsidP="00C07A1A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C07A1A">
              <w:rPr>
                <w:rFonts w:ascii="Letter-join Plus 8" w:hAnsi="Letter-join Plus 8"/>
                <w:sz w:val="16"/>
                <w:szCs w:val="16"/>
              </w:rPr>
              <w:t>• Why raids h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appened </w:t>
            </w:r>
            <w:proofErr w:type="spellStart"/>
            <w:r>
              <w:rPr>
                <w:rFonts w:ascii="Letter-join Plus 8" w:hAnsi="Letter-join Plus 8"/>
                <w:sz w:val="16"/>
                <w:szCs w:val="16"/>
              </w:rPr>
              <w:t>e.g</w:t>
            </w:r>
            <w:proofErr w:type="spellEnd"/>
            <w:r>
              <w:rPr>
                <w:rFonts w:ascii="Letter-join Plus 8" w:hAnsi="Letter-join Plus 8"/>
                <w:sz w:val="16"/>
                <w:szCs w:val="16"/>
              </w:rPr>
              <w:t xml:space="preserve"> rob monasteries of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>gold and take p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eople as slaves. Mostly in the summer due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>to weather.</w:t>
            </w:r>
          </w:p>
          <w:p w14:paraId="52732E83" w14:textId="6B83F468" w:rsidR="00C07A1A" w:rsidRPr="00C07A1A" w:rsidRDefault="00C07A1A" w:rsidP="00C07A1A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C07A1A">
              <w:rPr>
                <w:rFonts w:ascii="Letter-join Plus 8" w:hAnsi="Letter-join Plus 8"/>
                <w:sz w:val="16"/>
                <w:szCs w:val="16"/>
              </w:rPr>
              <w:t>• What caused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 conflict </w:t>
            </w:r>
            <w:proofErr w:type="spellStart"/>
            <w:r>
              <w:rPr>
                <w:rFonts w:ascii="Letter-join Plus 8" w:hAnsi="Letter-join Plus 8"/>
                <w:sz w:val="16"/>
                <w:szCs w:val="16"/>
              </w:rPr>
              <w:t>e.g</w:t>
            </w:r>
            <w:proofErr w:type="spellEnd"/>
            <w:r>
              <w:rPr>
                <w:rFonts w:ascii="Letter-join Plus 8" w:hAnsi="Letter-join Plus 8"/>
                <w:sz w:val="16"/>
                <w:szCs w:val="16"/>
              </w:rPr>
              <w:t xml:space="preserve"> Anglo Saxons and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>Vikin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gs: Battle of Edington, Maldon </w:t>
            </w:r>
            <w:r w:rsidRPr="00C07A1A">
              <w:rPr>
                <w:rFonts w:ascii="Letter-join Plus 8" w:hAnsi="Letter-join Plus 8"/>
                <w:sz w:val="16"/>
                <w:szCs w:val="16"/>
              </w:rPr>
              <w:t xml:space="preserve">and </w:t>
            </w:r>
            <w:proofErr w:type="spellStart"/>
            <w:r w:rsidRPr="00C07A1A">
              <w:rPr>
                <w:rFonts w:ascii="Letter-join Plus 8" w:hAnsi="Letter-join Plus 8"/>
                <w:sz w:val="16"/>
                <w:szCs w:val="16"/>
              </w:rPr>
              <w:t>Assandun</w:t>
            </w:r>
            <w:proofErr w:type="spellEnd"/>
            <w:r w:rsidRPr="00C07A1A">
              <w:rPr>
                <w:rFonts w:ascii="Letter-join Plus 8" w:hAnsi="Letter-join Plus 8"/>
                <w:sz w:val="16"/>
                <w:szCs w:val="16"/>
              </w:rPr>
              <w:t>.</w:t>
            </w:r>
          </w:p>
          <w:p w14:paraId="0003ADF0" w14:textId="0FDAF3B0" w:rsidR="00870A03" w:rsidRPr="00870A03" w:rsidRDefault="00C07A1A" w:rsidP="00C07A1A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C07A1A">
              <w:rPr>
                <w:rFonts w:ascii="Letter-join Plus 8" w:hAnsi="Letter-join Plus 8"/>
                <w:sz w:val="16"/>
                <w:szCs w:val="16"/>
              </w:rPr>
              <w:t>•• I can talk about a s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ignificant person of this time </w:t>
            </w:r>
            <w:proofErr w:type="spellStart"/>
            <w:r w:rsidRPr="00C07A1A">
              <w:rPr>
                <w:rFonts w:ascii="Letter-join Plus 8" w:hAnsi="Letter-join Plus 8"/>
                <w:sz w:val="16"/>
                <w:szCs w:val="16"/>
              </w:rPr>
              <w:t>e.g</w:t>
            </w:r>
            <w:proofErr w:type="spellEnd"/>
            <w:r w:rsidRPr="00C07A1A">
              <w:rPr>
                <w:rFonts w:ascii="Letter-join Plus 8" w:hAnsi="Letter-join Plus 8"/>
                <w:sz w:val="16"/>
                <w:szCs w:val="16"/>
              </w:rPr>
              <w:t xml:space="preserve"> Alfred the Great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1B48034A" w14:textId="2DA67E43" w:rsidR="00870A03" w:rsidRPr="00870A03" w:rsidRDefault="00870A03" w:rsidP="00870A03">
            <w:pPr>
              <w:rPr>
                <w:rStyle w:val="A14"/>
                <w:rFonts w:ascii="Letter-join Plus 8" w:hAnsi="Letter-join Plus 8" w:cs="Twinkl"/>
                <w:color w:val="1C1C1C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>Substantive Knowledge</w:t>
            </w:r>
          </w:p>
          <w:p w14:paraId="34B2E4A8" w14:textId="77777777" w:rsidR="00870A03" w:rsidRPr="00870A03" w:rsidRDefault="00870A03" w:rsidP="00870A03">
            <w:pPr>
              <w:pStyle w:val="Pa60"/>
              <w:spacing w:after="40" w:line="240" w:lineRule="auto"/>
              <w:rPr>
                <w:rFonts w:ascii="Letter-join Plus 8" w:hAnsi="Letter-join Plus 8" w:cs="Myriad Pro"/>
                <w:color w:val="000000"/>
                <w:sz w:val="16"/>
                <w:szCs w:val="16"/>
              </w:rPr>
            </w:pPr>
            <w:r w:rsidRPr="00870A03">
              <w:rPr>
                <w:rFonts w:ascii="Letter-join Plus 8" w:hAnsi="Letter-join Plus 8" w:cs="Myriad Pro"/>
                <w:color w:val="000000"/>
                <w:sz w:val="16"/>
                <w:szCs w:val="16"/>
              </w:rPr>
              <w:t>2.7 What do Hindus believe God is like?</w:t>
            </w:r>
          </w:p>
          <w:p w14:paraId="4DFAD267" w14:textId="77777777" w:rsidR="00870A03" w:rsidRPr="00870A03" w:rsidRDefault="00870A03" w:rsidP="00870A03">
            <w:pPr>
              <w:pStyle w:val="Pa60"/>
              <w:spacing w:after="40" w:line="240" w:lineRule="auto"/>
              <w:rPr>
                <w:rFonts w:ascii="Letter-join Plus 8" w:hAnsi="Letter-join Plus 8" w:cs="Myriad Pro"/>
                <w:color w:val="000000"/>
                <w:sz w:val="16"/>
                <w:szCs w:val="16"/>
              </w:rPr>
            </w:pPr>
          </w:p>
          <w:p w14:paraId="2A669D4D" w14:textId="77777777" w:rsidR="00870A03" w:rsidRPr="00870A03" w:rsidRDefault="00870A03" w:rsidP="00870A03">
            <w:pPr>
              <w:pStyle w:val="Pa60"/>
              <w:spacing w:after="40" w:line="240" w:lineRule="auto"/>
              <w:rPr>
                <w:rFonts w:ascii="Letter-join Plus 8" w:hAnsi="Letter-join Plus 8" w:cs="Myriad Pro"/>
                <w:color w:val="000000"/>
                <w:sz w:val="16"/>
                <w:szCs w:val="16"/>
              </w:rPr>
            </w:pPr>
            <w:r w:rsidRPr="00870A03">
              <w:rPr>
                <w:rFonts w:ascii="Letter-join Plus 8" w:hAnsi="Letter-join Plus 8" w:cs="Myriad Pro"/>
                <w:color w:val="000000"/>
                <w:sz w:val="16"/>
                <w:szCs w:val="16"/>
              </w:rPr>
              <w:t>L2.8 What does it mean to be Hindu in Britain today?</w:t>
            </w:r>
          </w:p>
          <w:p w14:paraId="3DAD4B52" w14:textId="77777777" w:rsidR="00870A03" w:rsidRPr="00870A03" w:rsidRDefault="00870A03" w:rsidP="00870A03">
            <w:pPr>
              <w:pStyle w:val="Default"/>
              <w:rPr>
                <w:rFonts w:ascii="Letter-join Plus 8" w:hAnsi="Letter-join Plus 8"/>
                <w:sz w:val="16"/>
                <w:szCs w:val="16"/>
              </w:rPr>
            </w:pPr>
          </w:p>
          <w:p w14:paraId="3C2F530B" w14:textId="77777777" w:rsidR="00870A03" w:rsidRPr="00870A03" w:rsidRDefault="00870A03" w:rsidP="00870A03">
            <w:pPr>
              <w:pStyle w:val="Default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>What is Hinduism?</w:t>
            </w:r>
          </w:p>
          <w:p w14:paraId="7E91A70E" w14:textId="77777777" w:rsidR="00870A03" w:rsidRPr="00870A03" w:rsidRDefault="00870A03" w:rsidP="00870A03">
            <w:pPr>
              <w:pStyle w:val="Default"/>
              <w:rPr>
                <w:rFonts w:ascii="Letter-join Plus 8" w:hAnsi="Letter-join Plus 8"/>
                <w:sz w:val="16"/>
                <w:szCs w:val="16"/>
              </w:rPr>
            </w:pPr>
          </w:p>
          <w:p w14:paraId="34C2D107" w14:textId="77777777" w:rsidR="00870A03" w:rsidRPr="00870A03" w:rsidRDefault="00870A03" w:rsidP="00870A03">
            <w:pPr>
              <w:pStyle w:val="Default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 xml:space="preserve">What are the similarities and differences between Hinduism and Christianity? </w:t>
            </w:r>
          </w:p>
          <w:p w14:paraId="0A5F1CA4" w14:textId="77777777" w:rsidR="00870A03" w:rsidRP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</w:tr>
      <w:tr w:rsidR="00870A03" w:rsidRPr="00AF34F2" w14:paraId="44711CF2" w14:textId="7DDA8628" w:rsidTr="00870A03">
        <w:trPr>
          <w:trHeight w:val="3498"/>
        </w:trPr>
        <w:tc>
          <w:tcPr>
            <w:tcW w:w="3686" w:type="dxa"/>
            <w:shd w:val="clear" w:color="auto" w:fill="E9DBF2" w:themeFill="accent6" w:themeFillTint="33"/>
          </w:tcPr>
          <w:p w14:paraId="42A5FFBB" w14:textId="77777777" w:rsidR="00870A03" w:rsidRPr="00B212B5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B212B5">
              <w:rPr>
                <w:rFonts w:ascii="Letter-join Plus 8" w:hAnsi="Letter-join Plus 8"/>
                <w:sz w:val="20"/>
                <w:szCs w:val="16"/>
              </w:rPr>
              <w:t>Disciplinary Skills</w:t>
            </w:r>
          </w:p>
          <w:p w14:paraId="1E2355A1" w14:textId="77777777" w:rsidR="00870A03" w:rsidRPr="009F3FB9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  <w:u w:val="single"/>
              </w:rPr>
              <w:t xml:space="preserve">Investigating and hypothesising  </w:t>
            </w:r>
          </w:p>
          <w:p w14:paraId="4C98B710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Plan an investigation that demonstrates how I have considered the need for the test to fair and unbiased.  </w:t>
            </w:r>
          </w:p>
          <w:p w14:paraId="19B3B5C9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Say 2 reasons why my test is fair. </w:t>
            </w:r>
          </w:p>
          <w:p w14:paraId="1E5192C0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>Say what I am trying to prove or disprove and how my test will help m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e do this in a fair way </w:t>
            </w:r>
          </w:p>
          <w:p w14:paraId="3A77821A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  <w:u w:val="single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  <w:u w:val="single"/>
              </w:rPr>
              <w:t xml:space="preserve">Observing and recording  </w:t>
            </w:r>
          </w:p>
          <w:p w14:paraId="15C6FBAF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>Design a table or chart that enables me to display my data collecte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d in the most informative way. </w:t>
            </w:r>
          </w:p>
          <w:p w14:paraId="0DB2330E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  <w:u w:val="single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  <w:u w:val="single"/>
              </w:rPr>
              <w:t xml:space="preserve">Concluding and evaluating </w:t>
            </w:r>
          </w:p>
          <w:p w14:paraId="085D68B2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Explain how the conclusion of my investigation relates to my hypothesis. </w:t>
            </w:r>
          </w:p>
          <w:p w14:paraId="02862885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Articulate my hypothesis prior to designing my investigation </w:t>
            </w:r>
          </w:p>
          <w:p w14:paraId="6FCD1E1A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Identify where there might be anomalies  </w:t>
            </w:r>
          </w:p>
          <w:p w14:paraId="2B08B699" w14:textId="77777777" w:rsidR="00870A03" w:rsidRPr="002D442F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 xml:space="preserve">Evaluate the results of my Investigation and explain why they are not biased </w:t>
            </w:r>
          </w:p>
          <w:p w14:paraId="29CD3919" w14:textId="1BA55F3E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2D442F">
              <w:rPr>
                <w:rFonts w:ascii="Letter-join Plus 8" w:hAnsi="Letter-join Plus 8"/>
                <w:sz w:val="16"/>
                <w:szCs w:val="16"/>
              </w:rPr>
              <w:t>Use my results to prove or disprove the hypothesis using a balanced argument</w:t>
            </w:r>
          </w:p>
        </w:tc>
        <w:tc>
          <w:tcPr>
            <w:tcW w:w="3700" w:type="dxa"/>
            <w:shd w:val="clear" w:color="auto" w:fill="E9DBF2" w:themeFill="accent6" w:themeFillTint="33"/>
          </w:tcPr>
          <w:p w14:paraId="411446BA" w14:textId="77777777" w:rsidR="00870A03" w:rsidRPr="00B212B5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B212B5">
              <w:rPr>
                <w:rFonts w:ascii="Letter-join Plus 8" w:hAnsi="Letter-join Plus 8"/>
                <w:sz w:val="20"/>
                <w:szCs w:val="16"/>
              </w:rPr>
              <w:t>Disciplinary Skills</w:t>
            </w:r>
          </w:p>
          <w:p w14:paraId="24B2F092" w14:textId="1566D451" w:rsidR="00870A03" w:rsidRPr="00324EE7" w:rsidRDefault="00870A03" w:rsidP="00B212B5">
            <w:pPr>
              <w:rPr>
                <w:rFonts w:ascii="Letter-join Plus 8" w:hAnsi="Letter-join Plus 8"/>
                <w:sz w:val="16"/>
                <w:szCs w:val="16"/>
              </w:rPr>
            </w:pPr>
            <w:r w:rsidRPr="00324EE7">
              <w:rPr>
                <w:rFonts w:ascii="Letter-join Plus 8" w:hAnsi="Letter-join Plus 8"/>
                <w:sz w:val="16"/>
                <w:szCs w:val="16"/>
              </w:rPr>
              <w:t>• Explain my design features</w:t>
            </w:r>
          </w:p>
          <w:p w14:paraId="7FC3E568" w14:textId="77777777" w:rsidR="00870A03" w:rsidRPr="00324EE7" w:rsidRDefault="00870A03" w:rsidP="00B212B5">
            <w:pPr>
              <w:rPr>
                <w:rFonts w:ascii="Letter-join Plus 8" w:hAnsi="Letter-join Plus 8"/>
                <w:sz w:val="16"/>
                <w:szCs w:val="16"/>
              </w:rPr>
            </w:pPr>
            <w:r w:rsidRPr="00324EE7">
              <w:rPr>
                <w:rFonts w:ascii="Letter-join Plus 8" w:hAnsi="Letter-join Plus 8"/>
                <w:sz w:val="16"/>
                <w:szCs w:val="16"/>
              </w:rPr>
              <w:t>• Start to form a design</w:t>
            </w:r>
          </w:p>
          <w:p w14:paraId="1944B4DB" w14:textId="77777777" w:rsidR="00870A03" w:rsidRPr="00324EE7" w:rsidRDefault="00870A03" w:rsidP="00B212B5">
            <w:pPr>
              <w:rPr>
                <w:rFonts w:ascii="Letter-join Plus 8" w:hAnsi="Letter-join Plus 8"/>
                <w:sz w:val="16"/>
                <w:szCs w:val="16"/>
              </w:rPr>
            </w:pPr>
            <w:r w:rsidRPr="00324EE7">
              <w:rPr>
                <w:rFonts w:ascii="Letter-join Plus 8" w:hAnsi="Letter-join Plus 8"/>
                <w:sz w:val="16"/>
                <w:szCs w:val="16"/>
              </w:rPr>
              <w:t>• Explain my choice of</w:t>
            </w:r>
          </w:p>
          <w:p w14:paraId="7BDAE296" w14:textId="77777777" w:rsidR="00870A03" w:rsidRPr="00324EE7" w:rsidRDefault="00870A03" w:rsidP="00B212B5">
            <w:pPr>
              <w:rPr>
                <w:rFonts w:ascii="Letter-join Plus 8" w:hAnsi="Letter-join Plus 8"/>
                <w:sz w:val="16"/>
                <w:szCs w:val="16"/>
              </w:rPr>
            </w:pPr>
            <w:r w:rsidRPr="00324EE7">
              <w:rPr>
                <w:rFonts w:ascii="Letter-join Plus 8" w:hAnsi="Letter-join Plus 8"/>
                <w:sz w:val="16"/>
                <w:szCs w:val="16"/>
              </w:rPr>
              <w:t>materials and components</w:t>
            </w:r>
          </w:p>
          <w:p w14:paraId="17339B11" w14:textId="77777777" w:rsidR="00870A03" w:rsidRPr="00324EE7" w:rsidRDefault="00870A03" w:rsidP="00B212B5">
            <w:pPr>
              <w:rPr>
                <w:rFonts w:ascii="Letter-join Plus 8" w:hAnsi="Letter-join Plus 8"/>
                <w:sz w:val="16"/>
                <w:szCs w:val="16"/>
              </w:rPr>
            </w:pPr>
            <w:r w:rsidRPr="00324EE7">
              <w:rPr>
                <w:rFonts w:ascii="Letter-join Plus 8" w:hAnsi="Letter-join Plus 8"/>
                <w:sz w:val="16"/>
                <w:szCs w:val="16"/>
              </w:rPr>
              <w:t>• Refer back to my design criteria</w:t>
            </w:r>
          </w:p>
          <w:p w14:paraId="31D09758" w14:textId="77777777" w:rsidR="00870A03" w:rsidRDefault="00870A03" w:rsidP="00B212B5">
            <w:pPr>
              <w:rPr>
                <w:rFonts w:ascii="Letter-join Plus 8" w:hAnsi="Letter-join Plus 8"/>
                <w:sz w:val="16"/>
                <w:szCs w:val="16"/>
              </w:rPr>
            </w:pPr>
            <w:r w:rsidRPr="00324EE7">
              <w:rPr>
                <w:rFonts w:ascii="Letter-join Plus 8" w:hAnsi="Letter-join Plus 8"/>
                <w:sz w:val="16"/>
                <w:szCs w:val="16"/>
              </w:rPr>
              <w:t>• Say how well I did</w:t>
            </w:r>
          </w:p>
          <w:p w14:paraId="41EA34D2" w14:textId="77777777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  <w:tc>
          <w:tcPr>
            <w:tcW w:w="4319" w:type="dxa"/>
            <w:shd w:val="clear" w:color="auto" w:fill="E9DBF2" w:themeFill="accent6" w:themeFillTint="33"/>
          </w:tcPr>
          <w:p w14:paraId="50F941AB" w14:textId="77777777" w:rsidR="00870A03" w:rsidRPr="00B212B5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B212B5">
              <w:rPr>
                <w:rFonts w:ascii="Letter-join Plus 8" w:hAnsi="Letter-join Plus 8"/>
                <w:sz w:val="20"/>
                <w:szCs w:val="16"/>
              </w:rPr>
              <w:t>Disciplinary Skills</w:t>
            </w:r>
          </w:p>
          <w:p w14:paraId="14062879" w14:textId="77777777" w:rsidR="00870A03" w:rsidRPr="00737D32" w:rsidRDefault="00870A03" w:rsidP="00B212B5">
            <w:pPr>
              <w:pStyle w:val="Pa11"/>
              <w:spacing w:after="80"/>
              <w:rPr>
                <w:rFonts w:ascii="Letter-join Plus 8" w:hAnsi="Letter-join Plus 8" w:cs="Myriad Pro"/>
                <w:color w:val="000000"/>
                <w:sz w:val="16"/>
                <w:szCs w:val="18"/>
              </w:rPr>
            </w:pPr>
            <w:r w:rsidRPr="00737D32">
              <w:rPr>
                <w:rStyle w:val="A3"/>
                <w:rFonts w:ascii="Letter-join Plus 8" w:hAnsi="Letter-join Plus 8"/>
                <w:sz w:val="16"/>
              </w:rPr>
              <w:t>• To prepare and perform poems and play scripts that show some awareness of the audience when reading aloud.</w:t>
            </w:r>
          </w:p>
          <w:p w14:paraId="05590DBF" w14:textId="4B4B5D5C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737D32">
              <w:rPr>
                <w:rStyle w:val="A3"/>
                <w:rFonts w:ascii="Letter-join Plus 8" w:hAnsi="Letter-join Plus 8"/>
                <w:sz w:val="16"/>
              </w:rPr>
              <w:t>• To begin to use appropriate intonation and volume when reading aloud.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5270D95F" w14:textId="77777777" w:rsidR="00870A03" w:rsidRPr="00870A03" w:rsidRDefault="00870A03" w:rsidP="001A758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>Disciplinary Skills</w:t>
            </w:r>
          </w:p>
          <w:p w14:paraId="29CD1D85" w14:textId="38F9B156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• Use a wide variety of primary and secondary sources to support my enquiry including my notes from visits to sites of historical significance.</w:t>
            </w:r>
          </w:p>
          <w:p w14:paraId="337167A0" w14:textId="66D7A8D1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• Talk about how people’s lives in the past were different to our lives today and the reasons for this.</w:t>
            </w:r>
          </w:p>
          <w:p w14:paraId="60814EDF" w14:textId="11F0F732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 xml:space="preserve">• Talk about the differences between </w:t>
            </w:r>
            <w:proofErr w:type="gramStart"/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primary and secondary sources and how they support an enquiry</w:t>
            </w:r>
            <w:proofErr w:type="gramEnd"/>
            <w:r w:rsidR="001A7585">
              <w:rPr>
                <w:rStyle w:val="A3"/>
                <w:rFonts w:ascii="Letter-join Plus 8" w:hAnsi="Letter-join Plus 8"/>
                <w:sz w:val="16"/>
                <w:szCs w:val="16"/>
              </w:rPr>
              <w:t>.</w:t>
            </w:r>
          </w:p>
          <w:p w14:paraId="5BBBB752" w14:textId="77777777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Interpret</w:t>
            </w:r>
          </w:p>
          <w:p w14:paraId="589F427D" w14:textId="6447E60B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• Look at two versions of the same event and identify the similarities and differences of the accounts</w:t>
            </w:r>
            <w:r w:rsidR="001A7585">
              <w:rPr>
                <w:rStyle w:val="A3"/>
                <w:rFonts w:ascii="Letter-join Plus 8" w:hAnsi="Letter-join Plus 8"/>
                <w:sz w:val="16"/>
                <w:szCs w:val="16"/>
              </w:rPr>
              <w:t>.</w:t>
            </w:r>
          </w:p>
          <w:p w14:paraId="70C69EE8" w14:textId="77777777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• Give reasons why there might be different accounts of history.</w:t>
            </w:r>
          </w:p>
          <w:p w14:paraId="21B9B959" w14:textId="47ED6D5B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 xml:space="preserve">• Understand that the past </w:t>
            </w:r>
            <w:proofErr w:type="gramStart"/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has been represented</w:t>
            </w:r>
            <w:proofErr w:type="gramEnd"/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 xml:space="preserve"> in different ways and give some examples of this.</w:t>
            </w:r>
          </w:p>
          <w:p w14:paraId="75A83FF5" w14:textId="78FFDFE1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• Look at two versions of the same account and say where they are similar and where they are different and explain why this might be.</w:t>
            </w:r>
          </w:p>
          <w:p w14:paraId="52AA82FA" w14:textId="77777777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Communicate</w:t>
            </w:r>
          </w:p>
          <w:p w14:paraId="3EEA6741" w14:textId="79482DB0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 xml:space="preserve">• Talk about chronology using words associate with time. </w:t>
            </w:r>
            <w:proofErr w:type="spellStart"/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E.g</w:t>
            </w:r>
            <w:proofErr w:type="spellEnd"/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 xml:space="preserve"> Millennium, monarchy</w:t>
            </w:r>
          </w:p>
          <w:p w14:paraId="751E88BE" w14:textId="12318CBD" w:rsidR="00870A03" w:rsidRPr="00870A03" w:rsidRDefault="00870A03" w:rsidP="001A7585">
            <w:pPr>
              <w:jc w:val="left"/>
              <w:rPr>
                <w:rStyle w:val="A3"/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• Discuss dates and times accuracy and place key events on a timeline including Vikings, Tudors, Stone age, Romans, Their own life and an event n locality History.</w:t>
            </w:r>
          </w:p>
          <w:p w14:paraId="0083CFC1" w14:textId="2F70DF6E" w:rsidR="00870A03" w:rsidRPr="00870A03" w:rsidRDefault="00870A03" w:rsidP="001A758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3"/>
                <w:rFonts w:ascii="Letter-join Plus 8" w:hAnsi="Letter-join Plus 8"/>
                <w:sz w:val="16"/>
                <w:szCs w:val="16"/>
              </w:rPr>
              <w:t>• Use a wide range of historical vocabulary taken from the ACE list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6C501729" w14:textId="77777777" w:rsidR="00870A03" w:rsidRPr="00870A03" w:rsidRDefault="00870A03" w:rsidP="00870A03">
            <w:pPr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>Disciplinary Skills</w:t>
            </w:r>
          </w:p>
          <w:p w14:paraId="57957BC0" w14:textId="77777777" w:rsidR="00870A03" w:rsidRPr="00870A03" w:rsidRDefault="00870A03" w:rsidP="00870A03">
            <w:pPr>
              <w:pStyle w:val="Pa4"/>
              <w:spacing w:after="160" w:line="240" w:lineRule="auto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Style w:val="A14"/>
                <w:rFonts w:ascii="Letter-join Plus 8" w:hAnsi="Letter-join Plus 8"/>
                <w:sz w:val="16"/>
                <w:szCs w:val="16"/>
              </w:rPr>
              <w:t>*</w:t>
            </w:r>
            <w:r w:rsidRPr="00870A03">
              <w:rPr>
                <w:rStyle w:val="A14"/>
                <w:rFonts w:ascii="Letter-join Plus 8" w:hAnsi="Letter-join Plus 8" w:cstheme="minorBidi"/>
                <w:color w:val="auto"/>
                <w:sz w:val="16"/>
                <w:szCs w:val="16"/>
              </w:rPr>
              <w:t xml:space="preserve">Recognise how and why sources of authority (e.g. texts, teachings, traditions, leaders) are used, expressed and interpreted in different ways, developing skills of interpretation </w:t>
            </w:r>
          </w:p>
          <w:p w14:paraId="1CB95855" w14:textId="77777777" w:rsidR="00870A03" w:rsidRPr="00870A03" w:rsidRDefault="00870A03" w:rsidP="00870A03">
            <w:pPr>
              <w:pStyle w:val="Pa60"/>
              <w:spacing w:after="40" w:line="240" w:lineRule="auto"/>
              <w:rPr>
                <w:rStyle w:val="A2"/>
                <w:rFonts w:ascii="Letter-join Plus 8" w:hAnsi="Letter-join Plus 8"/>
                <w:b w:val="0"/>
                <w:color w:val="auto"/>
                <w:sz w:val="16"/>
                <w:szCs w:val="16"/>
              </w:rPr>
            </w:pPr>
            <w:r w:rsidRPr="00870A03">
              <w:rPr>
                <w:rStyle w:val="A2"/>
                <w:rFonts w:ascii="Letter-join Plus 8" w:hAnsi="Letter-join Plus 8"/>
                <w:color w:val="auto"/>
                <w:sz w:val="16"/>
                <w:szCs w:val="16"/>
              </w:rPr>
              <w:t>*Make connections between religious and non-religious beliefs, concepts, practices and ideas studied</w:t>
            </w:r>
          </w:p>
          <w:p w14:paraId="0D7E77B8" w14:textId="77777777" w:rsidR="00870A03" w:rsidRPr="00870A03" w:rsidRDefault="00870A03" w:rsidP="00870A03">
            <w:pPr>
              <w:pStyle w:val="Default"/>
              <w:rPr>
                <w:rFonts w:ascii="Letter-join Plus 8" w:hAnsi="Letter-join Plus 8"/>
                <w:sz w:val="16"/>
                <w:szCs w:val="16"/>
              </w:rPr>
            </w:pPr>
          </w:p>
          <w:p w14:paraId="47C38238" w14:textId="77777777" w:rsidR="00870A03" w:rsidRPr="00870A03" w:rsidRDefault="00870A03" w:rsidP="00870A03">
            <w:pPr>
              <w:pStyle w:val="Pa60"/>
              <w:spacing w:after="40" w:line="240" w:lineRule="auto"/>
              <w:rPr>
                <w:rFonts w:ascii="Letter-join Plus 8" w:hAnsi="Letter-join Plus 8" w:cs="Myriad Pro"/>
                <w:sz w:val="16"/>
                <w:szCs w:val="16"/>
              </w:rPr>
            </w:pPr>
            <w:r w:rsidRPr="00870A03">
              <w:rPr>
                <w:rStyle w:val="A14"/>
                <w:rFonts w:ascii="Letter-join Plus 8" w:hAnsi="Letter-join Plus 8"/>
                <w:color w:val="auto"/>
                <w:sz w:val="16"/>
                <w:szCs w:val="16"/>
              </w:rPr>
              <w:t xml:space="preserve">*Evaluate, reflect on and enquire into key concepts and questions studied, responding thoughtfully and creatively, giving good reasons for their responses </w:t>
            </w:r>
          </w:p>
          <w:p w14:paraId="4359B0C8" w14:textId="77777777" w:rsidR="00870A03" w:rsidRP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</w:tr>
      <w:tr w:rsidR="00870A03" w:rsidRPr="00AF34F2" w14:paraId="6732D22C" w14:textId="62DFB30F" w:rsidTr="00870A03">
        <w:trPr>
          <w:trHeight w:val="5595"/>
        </w:trPr>
        <w:tc>
          <w:tcPr>
            <w:tcW w:w="3686" w:type="dxa"/>
            <w:shd w:val="clear" w:color="auto" w:fill="E9DBF2" w:themeFill="accent6" w:themeFillTint="33"/>
          </w:tcPr>
          <w:p w14:paraId="70E84188" w14:textId="47C00BE1" w:rsidR="00870A03" w:rsidRPr="003470BE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3470BE">
              <w:rPr>
                <w:rFonts w:ascii="Letter-join Plus 8" w:hAnsi="Letter-join Plus 8"/>
                <w:sz w:val="20"/>
                <w:szCs w:val="16"/>
              </w:rPr>
              <w:t>Reading Objectives</w:t>
            </w:r>
            <w:r>
              <w:rPr>
                <w:rFonts w:ascii="Letter-join Plus 8" w:hAnsi="Letter-join Plus 8"/>
                <w:sz w:val="20"/>
                <w:szCs w:val="16"/>
              </w:rPr>
              <w:t>:</w:t>
            </w:r>
          </w:p>
          <w:p w14:paraId="2C8CC4BF" w14:textId="62A4F78F" w:rsidR="00870A03" w:rsidRDefault="00870A03" w:rsidP="003470BE">
            <w:pPr>
              <w:pStyle w:val="TableParagraph"/>
              <w:widowControl w:val="0"/>
              <w:spacing w:line="242" w:lineRule="auto"/>
              <w:ind w:right="48"/>
              <w:jc w:val="left"/>
              <w:rPr>
                <w:rFonts w:ascii="Letter-join Plus 8" w:hAnsi="Letter-join Plus 8"/>
                <w:color w:val="292526"/>
                <w:sz w:val="16"/>
                <w:szCs w:val="16"/>
                <w14:ligatures w14:val="none"/>
              </w:rPr>
            </w:pPr>
            <w:r>
              <w:rPr>
                <w:rFonts w:ascii="Letter-join Plus 8" w:hAnsi="Letter-join Plus 8"/>
                <w:color w:val="292526"/>
                <w:sz w:val="16"/>
                <w:szCs w:val="16"/>
                <w14:ligatures w14:val="none"/>
              </w:rPr>
              <w:t>To check the meaning of words in a dictionary.</w:t>
            </w:r>
          </w:p>
          <w:p w14:paraId="6DBA05EF" w14:textId="14828BA0" w:rsidR="00870A03" w:rsidRDefault="00870A03" w:rsidP="003470BE">
            <w:pPr>
              <w:pStyle w:val="TableParagraph"/>
              <w:widowControl w:val="0"/>
              <w:spacing w:line="242" w:lineRule="auto"/>
              <w:ind w:right="48"/>
              <w:jc w:val="left"/>
              <w:rPr>
                <w:rFonts w:ascii="Letter-join Plus 8" w:hAnsi="Letter-join Plus 8"/>
                <w:color w:val="292526"/>
                <w:sz w:val="16"/>
                <w:szCs w:val="16"/>
                <w14:ligatures w14:val="none"/>
              </w:rPr>
            </w:pPr>
          </w:p>
          <w:p w14:paraId="56A3B316" w14:textId="77777777" w:rsidR="00870A03" w:rsidRDefault="00870A03" w:rsidP="003470BE">
            <w:pPr>
              <w:pStyle w:val="TableParagraph"/>
              <w:spacing w:before="59" w:line="264" w:lineRule="auto"/>
              <w:ind w:right="96"/>
              <w:jc w:val="left"/>
              <w:rPr>
                <w:rFonts w:ascii="Letter-join Plus 8" w:hAnsi="Letter-join Plus 8"/>
                <w:sz w:val="16"/>
                <w:szCs w:val="16"/>
                <w14:ligatures w14:val="none"/>
              </w:rPr>
            </w:pPr>
            <w:r>
              <w:rPr>
                <w:rFonts w:ascii="Letter-join Plus 8" w:hAnsi="Letter-join Plus 8"/>
                <w:color w:val="292526"/>
                <w:sz w:val="16"/>
                <w:szCs w:val="16"/>
                <w14:ligatures w14:val="none"/>
              </w:rPr>
              <w:t>To use all of the organisation devices available in a non-fiction text to retrieve, record and discuss information.</w:t>
            </w:r>
          </w:p>
          <w:p w14:paraId="611A4841" w14:textId="77777777" w:rsidR="00870A03" w:rsidRDefault="00870A03" w:rsidP="003470BE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t> </w:t>
            </w:r>
          </w:p>
          <w:p w14:paraId="6F333EE1" w14:textId="77777777" w:rsidR="00870A03" w:rsidRDefault="00870A03" w:rsidP="003470BE">
            <w:pPr>
              <w:pStyle w:val="TableParagraph"/>
              <w:widowControl w:val="0"/>
              <w:spacing w:line="242" w:lineRule="auto"/>
              <w:ind w:right="48"/>
              <w:jc w:val="left"/>
              <w:rPr>
                <w:rFonts w:ascii="Letter-join Plus 8" w:hAnsi="Letter-join Plus 8"/>
                <w:sz w:val="16"/>
                <w:szCs w:val="16"/>
                <w14:ligatures w14:val="none"/>
              </w:rPr>
            </w:pPr>
          </w:p>
          <w:p w14:paraId="2F64A6EF" w14:textId="77777777" w:rsidR="00870A03" w:rsidRDefault="00870A03" w:rsidP="003470BE">
            <w:pPr>
              <w:widowControl w:val="0"/>
              <w:jc w:val="left"/>
              <w:rPr>
                <w:rFonts w:ascii="Calibri" w:hAnsi="Calibri"/>
                <w:sz w:val="20"/>
                <w:szCs w:val="20"/>
              </w:rPr>
            </w:pPr>
            <w:r>
              <w:t> </w:t>
            </w:r>
          </w:p>
          <w:p w14:paraId="1926F3D2" w14:textId="77777777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  <w:p w14:paraId="06648B0C" w14:textId="77777777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  <w:tc>
          <w:tcPr>
            <w:tcW w:w="3700" w:type="dxa"/>
            <w:shd w:val="clear" w:color="auto" w:fill="E9DBF2" w:themeFill="accent6" w:themeFillTint="33"/>
          </w:tcPr>
          <w:p w14:paraId="543D9CB3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3470BE">
              <w:rPr>
                <w:rFonts w:ascii="Letter-join Plus 8" w:hAnsi="Letter-join Plus 8"/>
                <w:sz w:val="20"/>
                <w:szCs w:val="16"/>
              </w:rPr>
              <w:t>Reading Objectives</w:t>
            </w:r>
            <w:r>
              <w:rPr>
                <w:rFonts w:ascii="Letter-join Plus 8" w:hAnsi="Letter-join Plus 8"/>
                <w:sz w:val="20"/>
                <w:szCs w:val="16"/>
              </w:rPr>
              <w:t>:</w:t>
            </w:r>
          </w:p>
          <w:p w14:paraId="5AB1660D" w14:textId="77777777" w:rsidR="00870A03" w:rsidRDefault="00870A03" w:rsidP="003470BE">
            <w:pPr>
              <w:pStyle w:val="TableParagraph"/>
              <w:widowControl w:val="0"/>
              <w:spacing w:line="242" w:lineRule="auto"/>
              <w:ind w:right="48"/>
              <w:jc w:val="left"/>
              <w:rPr>
                <w:rFonts w:ascii="Letter-join Plus 8" w:hAnsi="Letter-join Plus 8"/>
                <w:sz w:val="16"/>
                <w:szCs w:val="16"/>
                <w14:ligatures w14:val="none"/>
              </w:rPr>
            </w:pPr>
            <w:r>
              <w:rPr>
                <w:rFonts w:ascii="Letter-join Plus 8" w:hAnsi="Letter-join Plus 8"/>
                <w:color w:val="292526"/>
                <w:sz w:val="16"/>
                <w:szCs w:val="16"/>
                <w14:ligatures w14:val="none"/>
              </w:rPr>
              <w:t>To check the meaning of words in a dictionary.</w:t>
            </w:r>
          </w:p>
          <w:p w14:paraId="40937045" w14:textId="10EFA29A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  <w:tc>
          <w:tcPr>
            <w:tcW w:w="4319" w:type="dxa"/>
            <w:shd w:val="clear" w:color="auto" w:fill="E9DBF2" w:themeFill="accent6" w:themeFillTint="33"/>
          </w:tcPr>
          <w:p w14:paraId="716FAB7C" w14:textId="350B8B81" w:rsidR="00870A03" w:rsidRPr="003470BE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3470BE">
              <w:rPr>
                <w:rFonts w:ascii="Letter-join Plus 8" w:hAnsi="Letter-join Plus 8"/>
                <w:sz w:val="20"/>
                <w:szCs w:val="16"/>
              </w:rPr>
              <w:t>Reading Objectives</w:t>
            </w:r>
            <w:r>
              <w:rPr>
                <w:rFonts w:ascii="Letter-join Plus 8" w:hAnsi="Letter-join Plus 8"/>
                <w:sz w:val="20"/>
                <w:szCs w:val="16"/>
              </w:rPr>
              <w:t>:</w:t>
            </w:r>
          </w:p>
          <w:p w14:paraId="3B1E5E12" w14:textId="5CC9E0C0" w:rsidR="00870A03" w:rsidRPr="009F3FB9" w:rsidRDefault="00870A03" w:rsidP="003470BE">
            <w:pPr>
              <w:rPr>
                <w:rFonts w:ascii="Letter-join Plus 8" w:hAnsi="Letter-join Plus 8"/>
                <w:sz w:val="16"/>
                <w:szCs w:val="20"/>
              </w:rPr>
            </w:pPr>
            <w:r w:rsidRPr="009F3FB9">
              <w:rPr>
                <w:rFonts w:ascii="Letter-join Plus 8" w:hAnsi="Letter-join Plus 8"/>
                <w:sz w:val="16"/>
                <w:szCs w:val="20"/>
              </w:rPr>
              <w:t>To recognise and discuss some different forms of poetry (e.g. free verse or narrative poetry).</w:t>
            </w:r>
          </w:p>
          <w:p w14:paraId="2BC60822" w14:textId="170B996E" w:rsidR="00870A03" w:rsidRPr="00AF34F2" w:rsidRDefault="00870A03" w:rsidP="003470BE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9F3FB9">
              <w:rPr>
                <w:rFonts w:ascii="Letter-join Plus 8" w:hAnsi="Letter-join Plus 8"/>
                <w:sz w:val="16"/>
                <w:szCs w:val="20"/>
              </w:rPr>
              <w:t>To prepare and perform poems and play scripts with appropriate techniques (intonation, tone, volume and action) to show awareness of the audience when reading aloud.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53904B1B" w14:textId="1FF8A7C0" w:rsidR="00870A03" w:rsidRPr="00870A03" w:rsidRDefault="00870A03" w:rsidP="001A758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>Reading Objectives</w:t>
            </w:r>
          </w:p>
          <w:p w14:paraId="0CFBEE71" w14:textId="393056D2" w:rsidR="00870A03" w:rsidRPr="00870A03" w:rsidRDefault="00870A03" w:rsidP="001A7585">
            <w:pPr>
              <w:spacing w:line="242" w:lineRule="auto"/>
              <w:ind w:right="122"/>
              <w:jc w:val="left"/>
              <w:rPr>
                <w:rFonts w:ascii="Letter-join Plus 8" w:eastAsia="Times New Roman" w:hAnsi="Letter-join Plus 8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870A03">
              <w:rPr>
                <w:rFonts w:ascii="Letter-join Plus 8" w:eastAsia="Times New Roman" w:hAnsi="Letter-join Plus 8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  <w:t>To refer to authorial style, overall themes (e.g. triumph of good over evil) and</w:t>
            </w:r>
            <w:r w:rsidR="001A7585">
              <w:rPr>
                <w:rFonts w:ascii="Letter-join Plus 8" w:eastAsia="Times New Roman" w:hAnsi="Letter-join Plus 8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  <w:t xml:space="preserve"> f</w:t>
            </w:r>
            <w:r w:rsidRPr="00870A03">
              <w:rPr>
                <w:rFonts w:ascii="Letter-join Plus 8" w:eastAsia="Times New Roman" w:hAnsi="Letter-join Plus 8" w:cs="Times New Roman"/>
                <w:color w:val="000000"/>
                <w:kern w:val="28"/>
                <w:sz w:val="16"/>
                <w:szCs w:val="16"/>
                <w:lang w:eastAsia="en-GB"/>
                <w14:cntxtAlts/>
              </w:rPr>
              <w:t>eatures (e.g. greeting in letters, a diary written in the first person or the use of presentational devices such as numbering and headings).</w:t>
            </w:r>
          </w:p>
          <w:p w14:paraId="518CB12D" w14:textId="77777777" w:rsidR="00870A03" w:rsidRP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  <w:tc>
          <w:tcPr>
            <w:tcW w:w="4318" w:type="dxa"/>
            <w:shd w:val="clear" w:color="auto" w:fill="F9D8E9" w:themeFill="accent1" w:themeFillTint="33"/>
          </w:tcPr>
          <w:p w14:paraId="41FE2855" w14:textId="1F254281" w:rsidR="00870A03" w:rsidRPr="00870A03" w:rsidRDefault="00870A03" w:rsidP="001A758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870A03">
              <w:rPr>
                <w:rFonts w:ascii="Letter-join Plus 8" w:hAnsi="Letter-join Plus 8"/>
                <w:sz w:val="16"/>
                <w:szCs w:val="16"/>
              </w:rPr>
              <w:t>Reading Objectives</w:t>
            </w:r>
          </w:p>
          <w:p w14:paraId="4E5E0BFC" w14:textId="77777777" w:rsidR="00870A03" w:rsidRPr="00870A03" w:rsidRDefault="00870A03" w:rsidP="001A7585">
            <w:pPr>
              <w:widowControl w:val="0"/>
              <w:spacing w:after="120" w:line="285" w:lineRule="auto"/>
              <w:jc w:val="left"/>
              <w:rPr>
                <w:rFonts w:ascii="Letter-join Plus 8" w:eastAsia="Times New Roman" w:hAnsi="Letter-join Plus 8" w:cs="Calibri"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870A03">
              <w:rPr>
                <w:rFonts w:ascii="Letter-join Plus 8" w:eastAsia="Times New Roman" w:hAnsi="Letter-join Plus 8" w:cs="Calibri"/>
                <w:color w:val="000000"/>
                <w:kern w:val="28"/>
                <w:sz w:val="16"/>
                <w:szCs w:val="16"/>
                <w:lang w:eastAsia="en-GB"/>
                <w14:cntxtAlts/>
              </w:rPr>
              <w:t>To identify how language, structure and presentation contribute to meaning.</w:t>
            </w:r>
          </w:p>
          <w:p w14:paraId="08FEAADA" w14:textId="77777777" w:rsidR="00870A03" w:rsidRPr="00870A03" w:rsidRDefault="00870A03" w:rsidP="001A7585">
            <w:pPr>
              <w:widowControl w:val="0"/>
              <w:spacing w:after="120" w:line="285" w:lineRule="auto"/>
              <w:jc w:val="left"/>
              <w:rPr>
                <w:rFonts w:ascii="Letter-join Plus 8" w:eastAsia="Times New Roman" w:hAnsi="Letter-join Plus 8" w:cs="Calibri"/>
                <w:color w:val="000000"/>
                <w:kern w:val="28"/>
                <w:sz w:val="16"/>
                <w:szCs w:val="16"/>
                <w:lang w:eastAsia="en-GB"/>
                <w14:cntxtAlts/>
              </w:rPr>
            </w:pPr>
            <w:r w:rsidRPr="00870A03">
              <w:rPr>
                <w:rFonts w:ascii="Letter-join Plus 8" w:eastAsia="Times New Roman" w:hAnsi="Letter-join Plus 8" w:cs="Calibri"/>
                <w:color w:val="000000"/>
                <w:kern w:val="28"/>
                <w:sz w:val="16"/>
                <w:szCs w:val="16"/>
                <w:lang w:eastAsia="en-GB"/>
                <w14:cntxtAlts/>
              </w:rPr>
              <w:t>To identify main ideas drawn from more than one paragraph and summarise these.</w:t>
            </w:r>
          </w:p>
          <w:p w14:paraId="3AE52E73" w14:textId="77777777" w:rsidR="00870A03" w:rsidRP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</w:tr>
      <w:tr w:rsidR="00870A03" w:rsidRPr="00AF34F2" w14:paraId="71DF01B5" w14:textId="0533D01E" w:rsidTr="00870A03">
        <w:trPr>
          <w:trHeight w:val="6220"/>
        </w:trPr>
        <w:tc>
          <w:tcPr>
            <w:tcW w:w="3686" w:type="dxa"/>
            <w:shd w:val="clear" w:color="auto" w:fill="E9DBF2" w:themeFill="accent6" w:themeFillTint="33"/>
          </w:tcPr>
          <w:p w14:paraId="79E69D25" w14:textId="16F392CE" w:rsidR="00870A03" w:rsidRPr="003470BE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576125">
              <w:rPr>
                <w:rFonts w:ascii="Letter-join Plus 8" w:hAnsi="Letter-join Plus 8"/>
                <w:sz w:val="20"/>
                <w:szCs w:val="16"/>
              </w:rPr>
              <w:t>Writing Objectives:</w:t>
            </w:r>
          </w:p>
          <w:p w14:paraId="407E0397" w14:textId="53292153" w:rsidR="00870A03" w:rsidRPr="00576125" w:rsidRDefault="00870A03" w:rsidP="0057612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576125">
              <w:rPr>
                <w:rFonts w:ascii="Letter-join Plus 8" w:hAnsi="Letter-join Plus 8"/>
                <w:sz w:val="16"/>
                <w:szCs w:val="16"/>
              </w:rPr>
              <w:t xml:space="preserve">• Consistently organise their writing into paragraphs around a theme to add cohesion and to aid the reader. </w:t>
            </w:r>
          </w:p>
          <w:p w14:paraId="1F278DA4" w14:textId="359142AA" w:rsidR="00870A03" w:rsidRDefault="00870A03" w:rsidP="0057612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576125">
              <w:rPr>
                <w:rFonts w:ascii="Letter-join Plus 8" w:hAnsi="Letter-join Plus 8"/>
                <w:sz w:val="16"/>
                <w:szCs w:val="16"/>
              </w:rPr>
              <w:t>•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Write a range of narratives and nonfiction pieces using a consistent and appropriate structure (including genre specific layout devices </w:t>
            </w:r>
            <w:proofErr w:type="gramStart"/>
            <w:r>
              <w:rPr>
                <w:rFonts w:ascii="Letter-join Plus 8" w:hAnsi="Letter-join Plus 8"/>
                <w:sz w:val="16"/>
                <w:szCs w:val="16"/>
              </w:rPr>
              <w:t>e.g.:</w:t>
            </w:r>
            <w:proofErr w:type="gramEnd"/>
            <w:r>
              <w:rPr>
                <w:rFonts w:ascii="Letter-join Plus 8" w:hAnsi="Letter-join Plus 8"/>
                <w:sz w:val="16"/>
                <w:szCs w:val="16"/>
              </w:rPr>
              <w:t xml:space="preserve"> text boxes, bullet </w:t>
            </w:r>
            <w:r w:rsidRPr="00576125">
              <w:rPr>
                <w:rFonts w:ascii="Letter-join Plus 8" w:hAnsi="Letter-join Plus 8"/>
                <w:sz w:val="16"/>
                <w:szCs w:val="16"/>
              </w:rPr>
              <w:t xml:space="preserve">points etc.) 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 </w:t>
            </w:r>
          </w:p>
          <w:p w14:paraId="74CFE3B3" w14:textId="751EB82A" w:rsidR="00870A03" w:rsidRPr="00AF34F2" w:rsidRDefault="00870A03" w:rsidP="00576125">
            <w:pPr>
              <w:spacing w:after="0" w:line="240" w:lineRule="auto"/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• Use subordinate clauses, extending the range of sentences with more than one clause by using a wider range </w:t>
            </w:r>
            <w:r w:rsidRPr="00D96905">
              <w:rPr>
                <w:rFonts w:ascii="Letter-join Plus 8" w:hAnsi="Letter-join Plus 8"/>
                <w:sz w:val="16"/>
                <w:szCs w:val="16"/>
              </w:rPr>
              <w:t>of conjunc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tions, which are sometimes in varied positions </w:t>
            </w:r>
            <w:r w:rsidRPr="00D96905">
              <w:rPr>
                <w:rFonts w:ascii="Letter-join Plus 8" w:hAnsi="Letter-join Plus 8"/>
                <w:sz w:val="16"/>
                <w:szCs w:val="16"/>
              </w:rPr>
              <w:t xml:space="preserve">within sentences. </w:t>
            </w:r>
            <w:r>
              <w:rPr>
                <w:rFonts w:ascii="Letter-join Plus 8" w:hAnsi="Letter-join Plus 8"/>
                <w:sz w:val="16"/>
                <w:szCs w:val="16"/>
              </w:rPr>
              <w:t xml:space="preserve"> </w:t>
            </w:r>
          </w:p>
          <w:p w14:paraId="4B718BBE" w14:textId="77777777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  <w:tc>
          <w:tcPr>
            <w:tcW w:w="3700" w:type="dxa"/>
            <w:shd w:val="clear" w:color="auto" w:fill="E9DBF2" w:themeFill="accent6" w:themeFillTint="33"/>
          </w:tcPr>
          <w:p w14:paraId="5E0AD695" w14:textId="1953B27E" w:rsidR="00870A03" w:rsidRPr="003470BE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576125">
              <w:rPr>
                <w:rFonts w:ascii="Letter-join Plus 8" w:hAnsi="Letter-join Plus 8"/>
                <w:sz w:val="20"/>
                <w:szCs w:val="16"/>
              </w:rPr>
              <w:t>Writing Objectives:</w:t>
            </w:r>
          </w:p>
          <w:p w14:paraId="1C070696" w14:textId="77777777" w:rsidR="00870A03" w:rsidRDefault="00870A03" w:rsidP="0057612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576125">
              <w:rPr>
                <w:rFonts w:ascii="Letter-join Plus 8" w:hAnsi="Letter-join Plus 8"/>
                <w:sz w:val="16"/>
                <w:szCs w:val="16"/>
              </w:rPr>
              <w:t>Consistently use apostrophes for the singular and plural possession</w:t>
            </w:r>
          </w:p>
          <w:p w14:paraId="60D6F4CF" w14:textId="7A795902" w:rsidR="00870A03" w:rsidRPr="00AF34F2" w:rsidRDefault="00870A03" w:rsidP="0057612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Use of demonstrative determiners </w:t>
            </w:r>
            <w:r w:rsidRPr="00614ED4">
              <w:rPr>
                <w:rFonts w:ascii="Letter-join Plus 8" w:hAnsi="Letter-join Plus 8"/>
                <w:b/>
                <w:sz w:val="16"/>
                <w:szCs w:val="16"/>
              </w:rPr>
              <w:t>‘this, those, these, that’</w:t>
            </w:r>
          </w:p>
        </w:tc>
        <w:tc>
          <w:tcPr>
            <w:tcW w:w="4319" w:type="dxa"/>
            <w:shd w:val="clear" w:color="auto" w:fill="E9DBF2" w:themeFill="accent6" w:themeFillTint="33"/>
          </w:tcPr>
          <w:p w14:paraId="317A8B82" w14:textId="3AF35474" w:rsidR="00870A03" w:rsidRPr="003470BE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576125">
              <w:rPr>
                <w:rFonts w:ascii="Letter-join Plus 8" w:hAnsi="Letter-join Plus 8"/>
                <w:sz w:val="20"/>
                <w:szCs w:val="16"/>
              </w:rPr>
              <w:t>Writing Objectives:</w:t>
            </w:r>
          </w:p>
          <w:p w14:paraId="4546B9B1" w14:textId="6D002B19" w:rsidR="00870A03" w:rsidRPr="00AF34F2" w:rsidRDefault="00870A03" w:rsidP="0057612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576125">
              <w:rPr>
                <w:rFonts w:ascii="Letter-join Plus 8" w:hAnsi="Letter-join Plus 8"/>
                <w:sz w:val="16"/>
                <w:szCs w:val="16"/>
              </w:rPr>
              <w:t>•Use Standard English verb inflections accurately, e.g. ‘we were’ rather than ‘we was’ and ‘I did’ rather than ‘I done’.</w:t>
            </w:r>
          </w:p>
          <w:p w14:paraId="454E8F5F" w14:textId="77777777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  <w:tc>
          <w:tcPr>
            <w:tcW w:w="4318" w:type="dxa"/>
            <w:shd w:val="clear" w:color="auto" w:fill="F9D8E9" w:themeFill="accent1" w:themeFillTint="33"/>
          </w:tcPr>
          <w:p w14:paraId="58CDF0F9" w14:textId="67BE1133" w:rsidR="00870A03" w:rsidRPr="00AF34F2" w:rsidRDefault="00870A03" w:rsidP="001A758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Writing Objectives</w:t>
            </w:r>
          </w:p>
          <w:p w14:paraId="426367CC" w14:textId="73031B91" w:rsidR="00870A03" w:rsidRDefault="00870A03" w:rsidP="001A758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Use superlatives and comparatives</w:t>
            </w:r>
          </w:p>
          <w:p w14:paraId="4F4ACF95" w14:textId="7A91E721" w:rsidR="00870A03" w:rsidRPr="00576125" w:rsidRDefault="00870A03" w:rsidP="001A758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Use relative pronouns which or who to make an imbedded clause a complex sentence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7DF7F51B" w14:textId="7F1F6119" w:rsidR="00870A03" w:rsidRDefault="00870A03" w:rsidP="00870A03">
            <w:pPr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Writing Objectives</w:t>
            </w:r>
          </w:p>
          <w:p w14:paraId="37EDBC90" w14:textId="44575ED2" w:rsidR="00870A03" w:rsidRDefault="00870A03" w:rsidP="00870A03">
            <w:pPr>
              <w:rPr>
                <w:rFonts w:ascii="Letter-join Plus 8" w:hAnsi="Letter-join Plus 8"/>
                <w:sz w:val="16"/>
              </w:rPr>
            </w:pPr>
            <w:r w:rsidRPr="006003B9">
              <w:rPr>
                <w:rFonts w:ascii="Letter-join Plus 8" w:hAnsi="Letter-join Plus 8"/>
                <w:sz w:val="16"/>
              </w:rPr>
              <w:t xml:space="preserve">Use subordinate clauses, extending the range of sentences with more than one clause by using a wider range of conjunctions, which are sometimes in varied positions within sentences.  </w:t>
            </w:r>
          </w:p>
          <w:p w14:paraId="2FC3B650" w14:textId="3667B2E2" w:rsidR="00870A03" w:rsidRPr="00576125" w:rsidRDefault="00870A03" w:rsidP="00870A03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6003B9">
              <w:rPr>
                <w:rFonts w:ascii="Letter-join Plus 8" w:hAnsi="Letter-join Plus 8"/>
                <w:sz w:val="16"/>
                <w:szCs w:val="16"/>
              </w:rPr>
              <w:t>Use all the necessary punctuation in direct speech, including a comma after the reporting clause and all end punctuation within the inverted commas</w:t>
            </w:r>
          </w:p>
        </w:tc>
      </w:tr>
      <w:tr w:rsidR="00870A03" w:rsidRPr="00AF34F2" w14:paraId="676F92D4" w14:textId="0235E35F" w:rsidTr="00870A03">
        <w:trPr>
          <w:trHeight w:val="2684"/>
        </w:trPr>
        <w:tc>
          <w:tcPr>
            <w:tcW w:w="3686" w:type="dxa"/>
            <w:shd w:val="clear" w:color="auto" w:fill="E9DBF2" w:themeFill="accent6" w:themeFillTint="33"/>
          </w:tcPr>
          <w:p w14:paraId="2458BCBD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>
              <w:rPr>
                <w:rFonts w:ascii="Letter-join Plus 8" w:hAnsi="Letter-join Plus 8"/>
                <w:sz w:val="20"/>
                <w:szCs w:val="16"/>
              </w:rPr>
              <w:t>Metacognitive Tool:</w:t>
            </w:r>
          </w:p>
          <w:p w14:paraId="1DE38C47" w14:textId="086BAFF4" w:rsidR="00870A03" w:rsidRPr="003470BE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AC5835">
              <w:rPr>
                <w:rFonts w:ascii="Letter-join Plus 8" w:hAnsi="Letter-join Plus 8"/>
                <w:noProof/>
                <w:sz w:val="20"/>
                <w:szCs w:val="16"/>
              </w:rPr>
              <w:drawing>
                <wp:inline distT="0" distB="0" distL="0" distR="0" wp14:anchorId="2649D29F" wp14:editId="7921F354">
                  <wp:extent cx="1476375" cy="964565"/>
                  <wp:effectExtent l="0" t="0" r="9525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0" w:type="dxa"/>
            <w:shd w:val="clear" w:color="auto" w:fill="E9DBF2" w:themeFill="accent6" w:themeFillTint="33"/>
          </w:tcPr>
          <w:p w14:paraId="744CC4FA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>
              <w:rPr>
                <w:rFonts w:ascii="Letter-join Plus 8" w:hAnsi="Letter-join Plus 8"/>
                <w:sz w:val="20"/>
                <w:szCs w:val="16"/>
              </w:rPr>
              <w:t>Metacognitive Tool:</w:t>
            </w:r>
          </w:p>
          <w:p w14:paraId="3D89336B" w14:textId="259D70EB" w:rsidR="00870A03" w:rsidRPr="003470BE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AC5835">
              <w:rPr>
                <w:rFonts w:ascii="Letter-join Plus 8" w:hAnsi="Letter-join Plus 8"/>
                <w:noProof/>
                <w:sz w:val="20"/>
                <w:szCs w:val="16"/>
              </w:rPr>
              <w:drawing>
                <wp:inline distT="0" distB="0" distL="0" distR="0" wp14:anchorId="2401A4BD" wp14:editId="6E19B76E">
                  <wp:extent cx="1482725" cy="963930"/>
                  <wp:effectExtent l="0" t="0" r="317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9" w:type="dxa"/>
            <w:shd w:val="clear" w:color="auto" w:fill="E9DBF2" w:themeFill="accent6" w:themeFillTint="33"/>
          </w:tcPr>
          <w:p w14:paraId="4111A073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>
              <w:rPr>
                <w:rFonts w:ascii="Letter-join Plus 8" w:hAnsi="Letter-join Plus 8"/>
                <w:sz w:val="20"/>
                <w:szCs w:val="16"/>
              </w:rPr>
              <w:t>Metacognitive Tool:</w:t>
            </w:r>
          </w:p>
          <w:p w14:paraId="53866F7B" w14:textId="2E97D537" w:rsidR="00870A03" w:rsidRPr="003470BE" w:rsidRDefault="00870A03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AC5835">
              <w:rPr>
                <w:rFonts w:ascii="Letter-join Plus 8" w:hAnsi="Letter-join Plus 8"/>
                <w:noProof/>
                <w:sz w:val="20"/>
                <w:szCs w:val="16"/>
              </w:rPr>
              <w:drawing>
                <wp:inline distT="0" distB="0" distL="0" distR="0" wp14:anchorId="11DB6B8F" wp14:editId="29BA18DA">
                  <wp:extent cx="1845945" cy="1189355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289D1B26" w14:textId="77777777" w:rsidR="00870A03" w:rsidRDefault="001A7585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>
              <w:rPr>
                <w:rFonts w:ascii="Letter-join Plus 8" w:hAnsi="Letter-join Plus 8"/>
                <w:sz w:val="20"/>
                <w:szCs w:val="16"/>
              </w:rPr>
              <w:t>Metacognitive Tool:</w:t>
            </w:r>
          </w:p>
          <w:p w14:paraId="1E872CA3" w14:textId="2E27393A" w:rsidR="001A7585" w:rsidRDefault="001A7585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AC5835">
              <w:rPr>
                <w:rFonts w:ascii="Letter-join Plus 8" w:hAnsi="Letter-join Plus 8"/>
                <w:noProof/>
                <w:sz w:val="20"/>
                <w:szCs w:val="16"/>
              </w:rPr>
              <w:drawing>
                <wp:inline distT="0" distB="0" distL="0" distR="0" wp14:anchorId="31CB374B" wp14:editId="7A03C3C7">
                  <wp:extent cx="1869856" cy="12216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64" cy="122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35CAA45D" w14:textId="77777777" w:rsidR="00870A03" w:rsidRDefault="001A7585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>
              <w:rPr>
                <w:rFonts w:ascii="Letter-join Plus 8" w:hAnsi="Letter-join Plus 8"/>
                <w:sz w:val="20"/>
                <w:szCs w:val="16"/>
              </w:rPr>
              <w:t>Metacognitive Tool:</w:t>
            </w:r>
          </w:p>
          <w:p w14:paraId="686071DA" w14:textId="1BF1B0B3" w:rsidR="001A7585" w:rsidRDefault="001A7585" w:rsidP="00B212B5">
            <w:pPr>
              <w:jc w:val="left"/>
              <w:rPr>
                <w:rFonts w:ascii="Letter-join Plus 8" w:hAnsi="Letter-join Plus 8"/>
                <w:sz w:val="20"/>
                <w:szCs w:val="16"/>
              </w:rPr>
            </w:pPr>
            <w:r w:rsidRPr="00AC5835">
              <w:rPr>
                <w:rFonts w:ascii="Letter-join Plus 8" w:hAnsi="Letter-join Plus 8"/>
                <w:noProof/>
                <w:sz w:val="20"/>
                <w:szCs w:val="16"/>
              </w:rPr>
              <w:drawing>
                <wp:inline distT="0" distB="0" distL="0" distR="0" wp14:anchorId="2214838B" wp14:editId="4FFE163A">
                  <wp:extent cx="1836116" cy="119959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38" cy="1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A03" w:rsidRPr="00AF34F2" w14:paraId="58916E97" w14:textId="56FC96D5" w:rsidTr="00870A03">
        <w:trPr>
          <w:trHeight w:val="2851"/>
        </w:trPr>
        <w:tc>
          <w:tcPr>
            <w:tcW w:w="3686" w:type="dxa"/>
            <w:shd w:val="clear" w:color="auto" w:fill="E9DBF2" w:themeFill="accent6" w:themeFillTint="33"/>
          </w:tcPr>
          <w:p w14:paraId="0406B197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Relationships Education:</w:t>
            </w:r>
          </w:p>
          <w:p w14:paraId="3FA3E912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Do we have to play with the same people every day? </w:t>
            </w:r>
          </w:p>
          <w:p w14:paraId="0BB4623B" w14:textId="04AA963E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Can we have more than one group of friends? </w:t>
            </w:r>
          </w:p>
        </w:tc>
        <w:tc>
          <w:tcPr>
            <w:tcW w:w="3700" w:type="dxa"/>
            <w:shd w:val="clear" w:color="auto" w:fill="E9DBF2" w:themeFill="accent6" w:themeFillTint="33"/>
          </w:tcPr>
          <w:p w14:paraId="3C65C6E9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Relationships Education:</w:t>
            </w:r>
          </w:p>
          <w:p w14:paraId="5816C57E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Do we have to be friends with everyone? </w:t>
            </w:r>
          </w:p>
          <w:p w14:paraId="22291B78" w14:textId="3F32130D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How can we respect people’s friendships? </w:t>
            </w:r>
          </w:p>
        </w:tc>
        <w:tc>
          <w:tcPr>
            <w:tcW w:w="4319" w:type="dxa"/>
            <w:shd w:val="clear" w:color="auto" w:fill="E9DBF2" w:themeFill="accent6" w:themeFillTint="33"/>
          </w:tcPr>
          <w:p w14:paraId="0890ECCE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Relationships Education:</w:t>
            </w:r>
          </w:p>
          <w:p w14:paraId="39270793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What does respect look like online?</w:t>
            </w:r>
            <w:r w:rsidRPr="00567D26">
              <w:rPr>
                <w:rFonts w:ascii="Letter-join Plus 8" w:hAnsi="Letter-join Plus 8"/>
                <w:sz w:val="16"/>
                <w:szCs w:val="16"/>
              </w:rPr>
              <w:t xml:space="preserve"> </w:t>
            </w:r>
            <w:hyperlink r:id="rId14" w:history="1">
              <w:r w:rsidRPr="00BB5E94">
                <w:rPr>
                  <w:rStyle w:val="Hyperlink"/>
                  <w:rFonts w:ascii="Letter-join Plus 8" w:hAnsi="Letter-join Plus 8"/>
                  <w:sz w:val="16"/>
                  <w:szCs w:val="16"/>
                </w:rPr>
                <w:t>https://www.youtube.com/watch?v=mZtXwLzlIpk</w:t>
              </w:r>
            </w:hyperlink>
          </w:p>
          <w:p w14:paraId="0E55B4B1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How can we be respectful online? </w:t>
            </w:r>
          </w:p>
          <w:p w14:paraId="29ABA7B4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How can we be kind online? </w:t>
            </w:r>
          </w:p>
          <w:p w14:paraId="1E0FA09D" w14:textId="59BD5D85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 xml:space="preserve">What could happen if we are unkind online? 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469C9629" w14:textId="77777777" w:rsidR="00CB46BE" w:rsidRDefault="00CB46BE" w:rsidP="00CB46BE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Relationships Education:</w:t>
            </w:r>
          </w:p>
          <w:p w14:paraId="146B882C" w14:textId="7E2F097D" w:rsidR="00870A03" w:rsidRDefault="00CB46BE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What does a best friend look like?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00398907" w14:textId="77777777" w:rsidR="00CB46BE" w:rsidRDefault="00CB46BE" w:rsidP="00CB46BE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Relationships Education:</w:t>
            </w:r>
          </w:p>
          <w:p w14:paraId="333343AB" w14:textId="14EDE4FF" w:rsidR="00870A03" w:rsidRDefault="00CB46BE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>
              <w:rPr>
                <w:rFonts w:ascii="Letter-join Plus 8" w:hAnsi="Letter-join Plus 8"/>
                <w:sz w:val="16"/>
                <w:szCs w:val="16"/>
              </w:rPr>
              <w:t>How can we manage different friendships?</w:t>
            </w:r>
            <w:bookmarkStart w:id="0" w:name="_GoBack"/>
            <w:bookmarkEnd w:id="0"/>
          </w:p>
        </w:tc>
      </w:tr>
      <w:tr w:rsidR="00870A03" w:rsidRPr="00AF34F2" w14:paraId="75B06501" w14:textId="50B7CC3D" w:rsidTr="00870A03">
        <w:trPr>
          <w:trHeight w:val="2797"/>
        </w:trPr>
        <w:tc>
          <w:tcPr>
            <w:tcW w:w="3686" w:type="dxa"/>
            <w:shd w:val="clear" w:color="auto" w:fill="E9DBF2" w:themeFill="accent6" w:themeFillTint="33"/>
          </w:tcPr>
          <w:p w14:paraId="5207BF57" w14:textId="77777777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Fiction and non-fiction texts that will be shared with children:</w:t>
            </w:r>
          </w:p>
          <w:p w14:paraId="0E445223" w14:textId="37F41879" w:rsidR="00870A03" w:rsidRDefault="00CB46BE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CB46BE">
              <w:rPr>
                <w:rFonts w:ascii="Letter-join Plus 8" w:hAnsi="Letter-join Plus 8"/>
                <w:sz w:val="16"/>
                <w:szCs w:val="16"/>
              </w:rPr>
              <w:drawing>
                <wp:anchor distT="0" distB="0" distL="114300" distR="114300" simplePos="0" relativeHeight="251703296" behindDoc="0" locked="0" layoutInCell="1" allowOverlap="1" wp14:anchorId="1BC7DF5C" wp14:editId="48D8E1DC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216535</wp:posOffset>
                  </wp:positionV>
                  <wp:extent cx="904875" cy="1426845"/>
                  <wp:effectExtent l="0" t="0" r="9525" b="190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8" w:hAnsi="Letter-join Plus 8"/>
                <w:sz w:val="16"/>
                <w:szCs w:val="16"/>
              </w:rPr>
              <w:t>Kensuke’s Kingdom</w:t>
            </w:r>
          </w:p>
          <w:p w14:paraId="4E21AAD7" w14:textId="57281680" w:rsidR="00CB46BE" w:rsidRPr="00AF34F2" w:rsidRDefault="00CB46BE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  <w:p w14:paraId="597C31D9" w14:textId="77777777" w:rsidR="00870A03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  <w:p w14:paraId="67675790" w14:textId="77777777" w:rsidR="00CB46BE" w:rsidRDefault="00CB46BE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  <w:p w14:paraId="7A1E2E1E" w14:textId="77777777" w:rsidR="00CB46BE" w:rsidRDefault="00CB46BE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  <w:p w14:paraId="6E0FC0E9" w14:textId="02971C1D" w:rsidR="00CB46BE" w:rsidRPr="00AF34F2" w:rsidRDefault="00CB46BE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  <w:tc>
          <w:tcPr>
            <w:tcW w:w="3700" w:type="dxa"/>
            <w:shd w:val="clear" w:color="auto" w:fill="E9DBF2" w:themeFill="accent6" w:themeFillTint="33"/>
          </w:tcPr>
          <w:p w14:paraId="6D688D53" w14:textId="77777777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Fiction and non-fiction texts that will be shared with children:</w:t>
            </w:r>
          </w:p>
          <w:p w14:paraId="5F028B88" w14:textId="4D872D68" w:rsidR="00870A03" w:rsidRDefault="00CB46BE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CB46BE">
              <w:rPr>
                <w:rFonts w:ascii="Letter-join Plus 8" w:hAnsi="Letter-join Plus 8"/>
                <w:sz w:val="16"/>
                <w:szCs w:val="16"/>
              </w:rPr>
              <w:drawing>
                <wp:anchor distT="0" distB="0" distL="114300" distR="114300" simplePos="0" relativeHeight="251705344" behindDoc="0" locked="0" layoutInCell="1" allowOverlap="1" wp14:anchorId="1B0779BA" wp14:editId="6B28256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234950</wp:posOffset>
                  </wp:positionV>
                  <wp:extent cx="904875" cy="1426845"/>
                  <wp:effectExtent l="0" t="0" r="9525" b="190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8" w:hAnsi="Letter-join Plus 8"/>
                <w:sz w:val="16"/>
                <w:szCs w:val="16"/>
              </w:rPr>
              <w:t>Kensuke’s Kingdom</w:t>
            </w:r>
          </w:p>
          <w:p w14:paraId="7FAFCD46" w14:textId="0BAB812C" w:rsidR="00870A03" w:rsidRPr="00AF34F2" w:rsidRDefault="00870A03" w:rsidP="00B212B5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</w:p>
        </w:tc>
        <w:tc>
          <w:tcPr>
            <w:tcW w:w="4319" w:type="dxa"/>
            <w:shd w:val="clear" w:color="auto" w:fill="E9DBF2" w:themeFill="accent6" w:themeFillTint="33"/>
          </w:tcPr>
          <w:p w14:paraId="578D65F6" w14:textId="77777777" w:rsidR="00CB46BE" w:rsidRPr="00AF34F2" w:rsidRDefault="00CB46BE" w:rsidP="00CB46BE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Fiction and non-fiction texts that will be shared with children:</w:t>
            </w:r>
          </w:p>
          <w:p w14:paraId="59C1AA55" w14:textId="668D7E02" w:rsidR="00870A03" w:rsidRPr="00AF34F2" w:rsidRDefault="00CB46BE" w:rsidP="00CB46BE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CB46BE">
              <w:rPr>
                <w:rFonts w:ascii="Letter-join Plus 8" w:hAnsi="Letter-join Plus 8"/>
                <w:sz w:val="16"/>
                <w:szCs w:val="16"/>
              </w:rPr>
              <w:drawing>
                <wp:anchor distT="0" distB="0" distL="114300" distR="114300" simplePos="0" relativeHeight="251707392" behindDoc="0" locked="0" layoutInCell="1" allowOverlap="1" wp14:anchorId="5D28054A" wp14:editId="635FDDAB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234950</wp:posOffset>
                  </wp:positionV>
                  <wp:extent cx="904875" cy="1426845"/>
                  <wp:effectExtent l="0" t="0" r="9525" b="190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etter-join Plus 8" w:hAnsi="Letter-join Plus 8"/>
                <w:sz w:val="16"/>
                <w:szCs w:val="16"/>
              </w:rPr>
              <w:t>Kensuke’s Kingdom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54C2C07F" w14:textId="77777777" w:rsidR="00CB46BE" w:rsidRPr="00AF34F2" w:rsidRDefault="00CB46BE" w:rsidP="00CB46BE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Fiction and non-fiction texts that will be shared with children:</w:t>
            </w:r>
          </w:p>
          <w:p w14:paraId="317A6EA7" w14:textId="2D907929" w:rsidR="00870A03" w:rsidRPr="00AF34F2" w:rsidRDefault="00CB46BE" w:rsidP="00CB46BE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03728B">
              <w:rPr>
                <w:rFonts w:ascii="Letter-join Plus 8" w:hAnsi="Letter-join Plus 8"/>
                <w:noProof/>
                <w:sz w:val="16"/>
                <w:szCs w:val="16"/>
              </w:rPr>
              <w:drawing>
                <wp:anchor distT="0" distB="0" distL="114300" distR="114300" simplePos="0" relativeHeight="251698176" behindDoc="0" locked="0" layoutInCell="1" allowOverlap="1" wp14:anchorId="46BFE246" wp14:editId="4A586548">
                  <wp:simplePos x="0" y="0"/>
                  <wp:positionH relativeFrom="column">
                    <wp:posOffset>1031515</wp:posOffset>
                  </wp:positionH>
                  <wp:positionV relativeFrom="paragraph">
                    <wp:posOffset>218468</wp:posOffset>
                  </wp:positionV>
                  <wp:extent cx="720090" cy="1134110"/>
                  <wp:effectExtent l="0" t="0" r="3810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Letter-join Plus 8" w:hAnsi="Letter-join Plus 8"/>
                <w:sz w:val="16"/>
                <w:szCs w:val="16"/>
              </w:rPr>
              <w:t>Aarti</w:t>
            </w:r>
            <w:proofErr w:type="spellEnd"/>
            <w:r>
              <w:rPr>
                <w:rFonts w:ascii="Letter-join Plus 8" w:hAnsi="Letter-join Plus 8"/>
                <w:sz w:val="16"/>
                <w:szCs w:val="16"/>
              </w:rPr>
              <w:t xml:space="preserve"> and the Blue Gods</w:t>
            </w:r>
          </w:p>
        </w:tc>
        <w:tc>
          <w:tcPr>
            <w:tcW w:w="4318" w:type="dxa"/>
            <w:shd w:val="clear" w:color="auto" w:fill="F9D8E9" w:themeFill="accent1" w:themeFillTint="33"/>
          </w:tcPr>
          <w:p w14:paraId="3C324A6E" w14:textId="77777777" w:rsidR="00CB46BE" w:rsidRPr="00AF34F2" w:rsidRDefault="00CB46BE" w:rsidP="00CB46BE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AF34F2">
              <w:rPr>
                <w:rFonts w:ascii="Letter-join Plus 8" w:hAnsi="Letter-join Plus 8"/>
                <w:sz w:val="16"/>
                <w:szCs w:val="16"/>
              </w:rPr>
              <w:t>Fiction and non-fiction texts that will be shared with children:</w:t>
            </w:r>
          </w:p>
          <w:p w14:paraId="36232730" w14:textId="7C9A2397" w:rsidR="00870A03" w:rsidRPr="00AF34F2" w:rsidRDefault="00CB46BE" w:rsidP="00CB46BE">
            <w:pPr>
              <w:jc w:val="left"/>
              <w:rPr>
                <w:rFonts w:ascii="Letter-join Plus 8" w:hAnsi="Letter-join Plus 8"/>
                <w:sz w:val="16"/>
                <w:szCs w:val="16"/>
              </w:rPr>
            </w:pPr>
            <w:r w:rsidRPr="0003728B">
              <w:rPr>
                <w:rFonts w:ascii="Letter-join Plus 8" w:hAnsi="Letter-join Plus 8"/>
                <w:noProof/>
                <w:sz w:val="16"/>
                <w:szCs w:val="16"/>
              </w:rPr>
              <w:drawing>
                <wp:anchor distT="0" distB="0" distL="114300" distR="114300" simplePos="0" relativeHeight="251700224" behindDoc="0" locked="0" layoutInCell="1" allowOverlap="1" wp14:anchorId="06B4EFFF" wp14:editId="6667ACDA">
                  <wp:simplePos x="0" y="0"/>
                  <wp:positionH relativeFrom="column">
                    <wp:posOffset>1031515</wp:posOffset>
                  </wp:positionH>
                  <wp:positionV relativeFrom="paragraph">
                    <wp:posOffset>218468</wp:posOffset>
                  </wp:positionV>
                  <wp:extent cx="720090" cy="1134110"/>
                  <wp:effectExtent l="0" t="0" r="3810" b="889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Letter-join Plus 8" w:hAnsi="Letter-join Plus 8"/>
                <w:sz w:val="16"/>
                <w:szCs w:val="16"/>
              </w:rPr>
              <w:t>Aarti</w:t>
            </w:r>
            <w:proofErr w:type="spellEnd"/>
            <w:r>
              <w:rPr>
                <w:rFonts w:ascii="Letter-join Plus 8" w:hAnsi="Letter-join Plus 8"/>
                <w:sz w:val="16"/>
                <w:szCs w:val="16"/>
              </w:rPr>
              <w:t xml:space="preserve"> and the Blue Gods</w:t>
            </w:r>
          </w:p>
        </w:tc>
      </w:tr>
    </w:tbl>
    <w:p w14:paraId="4388643E" w14:textId="77777777" w:rsidR="00974CAE" w:rsidRPr="009E4127" w:rsidRDefault="00974CAE" w:rsidP="00A66139">
      <w:pPr>
        <w:jc w:val="left"/>
      </w:pPr>
    </w:p>
    <w:sectPr w:rsidR="00974CAE" w:rsidRPr="009E4127" w:rsidSect="008F4FD2">
      <w:headerReference w:type="default" r:id="rId17"/>
      <w:footerReference w:type="default" r:id="rId18"/>
      <w:pgSz w:w="23811" w:h="16838" w:orient="landscape" w:code="8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4A571" w14:textId="77777777" w:rsidR="00EE1AE1" w:rsidRDefault="00EE1AE1" w:rsidP="00DD5720">
      <w:r>
        <w:separator/>
      </w:r>
    </w:p>
  </w:endnote>
  <w:endnote w:type="continuationSeparator" w:id="0">
    <w:p w14:paraId="2FEE6221" w14:textId="77777777" w:rsidR="00EE1AE1" w:rsidRDefault="00EE1AE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tter-join Plus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527A7B4-0E5D-42A1-B57A-3AD4785E4783}"/>
    <w:embedBold r:id="rId2" w:fontKey="{E2352467-97F9-45CD-B493-EBA9CED1F154}"/>
  </w:font>
  <w:font w:name="Twinkl">
    <w:charset w:val="00"/>
    <w:family w:val="auto"/>
    <w:pitch w:val="variable"/>
    <w:sig w:usb0="00000001" w:usb1="5000205B" w:usb2="00000000" w:usb3="00000000" w:csb0="00000093" w:csb1="00000000"/>
    <w:embedRegular r:id="rId3" w:fontKey="{A868D868-A86B-4A08-AD52-337C60679578}"/>
    <w:embedBold r:id="rId4" w:fontKey="{7ABDF521-F533-4DF8-A5A3-1C8AF3427948}"/>
    <w:embedItalic r:id="rId5" w:fontKey="{612F7926-750A-47BF-864F-194D3DDFBD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3A64C01-C579-4ED9-93F7-D6CB5F0B6E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 SemiBold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00"/>
    <w:family w:val="modern"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ED392F6-221E-426D-B79B-EEC67C78452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5FD78F3B-F670-44C6-82BD-9919CA82F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E4141" w14:textId="77777777" w:rsidR="00DC190B" w:rsidRDefault="00DC190B" w:rsidP="008F4FD2">
    <w:pPr>
      <w:pStyle w:val="Header"/>
      <w:jc w:val="right"/>
    </w:pPr>
  </w:p>
  <w:p w14:paraId="44DA3B7F" w14:textId="3D5840E0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B79EB" w14:textId="77777777" w:rsidR="00EE1AE1" w:rsidRDefault="00EE1AE1" w:rsidP="00DD5720">
      <w:r>
        <w:separator/>
      </w:r>
    </w:p>
  </w:footnote>
  <w:footnote w:type="continuationSeparator" w:id="0">
    <w:p w14:paraId="6DC69C00" w14:textId="77777777" w:rsidR="00EE1AE1" w:rsidRDefault="00EE1AE1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E45D9" w14:textId="77777777" w:rsidR="00D60D10" w:rsidRDefault="00D60D1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0C54EF" wp14:editId="48BEB757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5130732" cy="1069674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692" cy="10706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143A"/>
    <w:multiLevelType w:val="hybridMultilevel"/>
    <w:tmpl w:val="794E2CA8"/>
    <w:lvl w:ilvl="0" w:tplc="8C760BB4">
      <w:start w:val="1"/>
      <w:numFmt w:val="bullet"/>
      <w:lvlText w:val="-"/>
      <w:lvlJc w:val="left"/>
      <w:pPr>
        <w:ind w:left="720" w:hanging="360"/>
      </w:pPr>
      <w:rPr>
        <w:rFonts w:ascii="Letter-join Plus 8" w:eastAsiaTheme="minorHAnsi" w:hAnsi="Letter-join Plus 8" w:cs="Twink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3A2A0"/>
    <w:multiLevelType w:val="hybridMultilevel"/>
    <w:tmpl w:val="EC620074"/>
    <w:lvl w:ilvl="0" w:tplc="9BAA3B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E5478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6664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92B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2C56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0E2B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56A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3EAF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42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8763AA"/>
    <w:multiLevelType w:val="hybridMultilevel"/>
    <w:tmpl w:val="B2B8CC90"/>
    <w:lvl w:ilvl="0" w:tplc="5D8C19D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EBA4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4C7B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C84C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C5A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16EF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C065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5E5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6C3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1514C"/>
    <w:multiLevelType w:val="hybridMultilevel"/>
    <w:tmpl w:val="85C439F6"/>
    <w:lvl w:ilvl="0" w:tplc="69D0D2B8">
      <w:start w:val="5"/>
      <w:numFmt w:val="bullet"/>
      <w:lvlText w:val="-"/>
      <w:lvlJc w:val="left"/>
      <w:pPr>
        <w:ind w:left="720" w:hanging="360"/>
      </w:pPr>
      <w:rPr>
        <w:rFonts w:ascii="Letter-join Plus 8" w:eastAsiaTheme="minorHAnsi" w:hAnsi="Letter-join Plus 8" w:cs="Twink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D7DA1"/>
    <w:multiLevelType w:val="hybridMultilevel"/>
    <w:tmpl w:val="C894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2123A"/>
    <w:multiLevelType w:val="hybridMultilevel"/>
    <w:tmpl w:val="9EEEB48E"/>
    <w:lvl w:ilvl="0" w:tplc="1F160D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514E7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1ACC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DA0C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0CC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920B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ECEE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941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7E2F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C715B"/>
    <w:multiLevelType w:val="hybridMultilevel"/>
    <w:tmpl w:val="23A0F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80282"/>
    <w:multiLevelType w:val="hybridMultilevel"/>
    <w:tmpl w:val="9E7ED738"/>
    <w:lvl w:ilvl="0" w:tplc="E9BEE36E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7597D"/>
    <w:multiLevelType w:val="hybridMultilevel"/>
    <w:tmpl w:val="BE24FA96"/>
    <w:lvl w:ilvl="0" w:tplc="E960A83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DDA62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E6D2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94FE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6DB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58F7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282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AF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2C9B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341F6C"/>
    <w:multiLevelType w:val="hybridMultilevel"/>
    <w:tmpl w:val="F86A7FDE"/>
    <w:lvl w:ilvl="0" w:tplc="ED8EFDE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CEC53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B225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865C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B06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48E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6C92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EED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6AAF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956711"/>
    <w:multiLevelType w:val="hybridMultilevel"/>
    <w:tmpl w:val="D9A048F4"/>
    <w:lvl w:ilvl="0" w:tplc="3822D15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B769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365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6A17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9A93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D437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387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9C3F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829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12"/>
  </w:num>
  <w:num w:numId="9">
    <w:abstractNumId w:val="1"/>
  </w:num>
  <w:num w:numId="10">
    <w:abstractNumId w:val="9"/>
  </w:num>
  <w:num w:numId="11">
    <w:abstractNumId w:val="6"/>
  </w:num>
  <w:num w:numId="12">
    <w:abstractNumId w:val="7"/>
  </w:num>
  <w:num w:numId="1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98"/>
    <w:rsid w:val="00025835"/>
    <w:rsid w:val="0003405A"/>
    <w:rsid w:val="0003728B"/>
    <w:rsid w:val="00045CFD"/>
    <w:rsid w:val="00067C79"/>
    <w:rsid w:val="0007093F"/>
    <w:rsid w:val="00095634"/>
    <w:rsid w:val="000F227B"/>
    <w:rsid w:val="000F793E"/>
    <w:rsid w:val="00155E06"/>
    <w:rsid w:val="00173124"/>
    <w:rsid w:val="00190479"/>
    <w:rsid w:val="001A7585"/>
    <w:rsid w:val="001A77E0"/>
    <w:rsid w:val="001B7D7D"/>
    <w:rsid w:val="001E0C5A"/>
    <w:rsid w:val="00203298"/>
    <w:rsid w:val="00203C3E"/>
    <w:rsid w:val="00254D95"/>
    <w:rsid w:val="00283D04"/>
    <w:rsid w:val="00291833"/>
    <w:rsid w:val="00295828"/>
    <w:rsid w:val="003118CF"/>
    <w:rsid w:val="00326698"/>
    <w:rsid w:val="00344899"/>
    <w:rsid w:val="003470BE"/>
    <w:rsid w:val="00390382"/>
    <w:rsid w:val="003A6A65"/>
    <w:rsid w:val="003C0267"/>
    <w:rsid w:val="003D26A6"/>
    <w:rsid w:val="00411653"/>
    <w:rsid w:val="00412284"/>
    <w:rsid w:val="00466735"/>
    <w:rsid w:val="00485A5E"/>
    <w:rsid w:val="004D08B6"/>
    <w:rsid w:val="004E5017"/>
    <w:rsid w:val="004F0EE8"/>
    <w:rsid w:val="005144BA"/>
    <w:rsid w:val="00522CBD"/>
    <w:rsid w:val="00553E0E"/>
    <w:rsid w:val="00567D26"/>
    <w:rsid w:val="00576125"/>
    <w:rsid w:val="005A3494"/>
    <w:rsid w:val="005C4467"/>
    <w:rsid w:val="005D1993"/>
    <w:rsid w:val="00601AF5"/>
    <w:rsid w:val="00614ED4"/>
    <w:rsid w:val="00633A95"/>
    <w:rsid w:val="0066258A"/>
    <w:rsid w:val="006865CF"/>
    <w:rsid w:val="006D108B"/>
    <w:rsid w:val="007215F9"/>
    <w:rsid w:val="00722B47"/>
    <w:rsid w:val="00763739"/>
    <w:rsid w:val="00870A03"/>
    <w:rsid w:val="00872C5C"/>
    <w:rsid w:val="00874EB6"/>
    <w:rsid w:val="00884D6F"/>
    <w:rsid w:val="00886FE1"/>
    <w:rsid w:val="008A04C9"/>
    <w:rsid w:val="008C138D"/>
    <w:rsid w:val="008C227E"/>
    <w:rsid w:val="008C4B54"/>
    <w:rsid w:val="008F4FD2"/>
    <w:rsid w:val="00974CAE"/>
    <w:rsid w:val="0098564A"/>
    <w:rsid w:val="0099473A"/>
    <w:rsid w:val="009A4C5A"/>
    <w:rsid w:val="009C47B0"/>
    <w:rsid w:val="009D6608"/>
    <w:rsid w:val="009E4127"/>
    <w:rsid w:val="009F5EEC"/>
    <w:rsid w:val="00A00327"/>
    <w:rsid w:val="00A431AD"/>
    <w:rsid w:val="00A53041"/>
    <w:rsid w:val="00A61E8B"/>
    <w:rsid w:val="00A66139"/>
    <w:rsid w:val="00A72ECB"/>
    <w:rsid w:val="00A93F3A"/>
    <w:rsid w:val="00AC3604"/>
    <w:rsid w:val="00AC5835"/>
    <w:rsid w:val="00B01BBD"/>
    <w:rsid w:val="00B212B5"/>
    <w:rsid w:val="00B8626B"/>
    <w:rsid w:val="00C07A1A"/>
    <w:rsid w:val="00C83FF3"/>
    <w:rsid w:val="00CA3011"/>
    <w:rsid w:val="00CB46BE"/>
    <w:rsid w:val="00CC0F47"/>
    <w:rsid w:val="00CE5809"/>
    <w:rsid w:val="00CE75AA"/>
    <w:rsid w:val="00CF513F"/>
    <w:rsid w:val="00D60D10"/>
    <w:rsid w:val="00D90104"/>
    <w:rsid w:val="00DC190B"/>
    <w:rsid w:val="00DD5720"/>
    <w:rsid w:val="00DD5984"/>
    <w:rsid w:val="00E1404D"/>
    <w:rsid w:val="00E1443E"/>
    <w:rsid w:val="00E22087"/>
    <w:rsid w:val="00E376AA"/>
    <w:rsid w:val="00E62A7F"/>
    <w:rsid w:val="00EB6D1C"/>
    <w:rsid w:val="00ED0E17"/>
    <w:rsid w:val="00ED71A2"/>
    <w:rsid w:val="00EE1AE1"/>
    <w:rsid w:val="00EE3823"/>
    <w:rsid w:val="00F376A9"/>
    <w:rsid w:val="00F66A1C"/>
    <w:rsid w:val="00FE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6B5BB0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D60D1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974CA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7D26"/>
    <w:rPr>
      <w:color w:val="23A7F9" w:themeColor="hyperlink"/>
      <w:u w:val="single"/>
    </w:rPr>
  </w:style>
  <w:style w:type="character" w:customStyle="1" w:styleId="A3">
    <w:name w:val="A3"/>
    <w:uiPriority w:val="99"/>
    <w:rsid w:val="00B212B5"/>
    <w:rPr>
      <w:rFonts w:cs="Myriad Pro"/>
      <w:color w:val="000000"/>
      <w:sz w:val="18"/>
      <w:szCs w:val="18"/>
    </w:rPr>
  </w:style>
  <w:style w:type="paragraph" w:customStyle="1" w:styleId="Pa11">
    <w:name w:val="Pa11"/>
    <w:basedOn w:val="Normal"/>
    <w:next w:val="Normal"/>
    <w:uiPriority w:val="99"/>
    <w:rsid w:val="00B212B5"/>
    <w:pPr>
      <w:suppressAutoHyphens w:val="0"/>
      <w:spacing w:after="0" w:line="201" w:lineRule="atLeast"/>
      <w:jc w:val="left"/>
      <w:textAlignment w:val="auto"/>
    </w:pPr>
    <w:rPr>
      <w:rFonts w:ascii="Myriad Pro" w:eastAsiaTheme="minorHAnsi" w:hAnsi="Myriad Pro" w:cstheme="minorBidi"/>
      <w:color w:val="auto"/>
      <w:sz w:val="24"/>
      <w:szCs w:val="24"/>
      <w:lang w:eastAsia="en-US"/>
    </w:rPr>
  </w:style>
  <w:style w:type="paragraph" w:customStyle="1" w:styleId="TableParagraph">
    <w:name w:val="Table Paragraph"/>
    <w:basedOn w:val="Normal"/>
    <w:rsid w:val="003470BE"/>
    <w:pPr>
      <w:suppressAutoHyphens w:val="0"/>
      <w:autoSpaceDE/>
      <w:autoSpaceDN/>
      <w:adjustRightInd/>
      <w:spacing w:after="0" w:line="285" w:lineRule="auto"/>
      <w:jc w:val="center"/>
      <w:textAlignment w:val="auto"/>
    </w:pPr>
    <w:rPr>
      <w:rFonts w:ascii="Roboto" w:eastAsia="Times New Roman" w:hAnsi="Roboto" w:cs="Times New Roman"/>
      <w:color w:val="000000"/>
      <w:kern w:val="28"/>
      <w:sz w:val="24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C5A"/>
    <w:rPr>
      <w:rFonts w:ascii="Segoe UI" w:hAnsi="Segoe UI" w:cs="Segoe UI"/>
      <w:color w:val="1C1C1C"/>
      <w:sz w:val="18"/>
      <w:szCs w:val="18"/>
    </w:rPr>
  </w:style>
  <w:style w:type="paragraph" w:customStyle="1" w:styleId="Default">
    <w:name w:val="Default"/>
    <w:rsid w:val="00870A03"/>
    <w:pPr>
      <w:autoSpaceDE w:val="0"/>
      <w:autoSpaceDN w:val="0"/>
      <w:adjustRightInd w:val="0"/>
    </w:pPr>
    <w:rPr>
      <w:rFonts w:ascii="Myriad Pro" w:eastAsiaTheme="minorHAnsi" w:hAnsi="Myriad Pro" w:cs="Myriad Pro"/>
      <w:color w:val="000000"/>
      <w:sz w:val="24"/>
      <w:szCs w:val="24"/>
      <w:lang w:eastAsia="en-US"/>
    </w:rPr>
  </w:style>
  <w:style w:type="paragraph" w:customStyle="1" w:styleId="Pa60">
    <w:name w:val="Pa60"/>
    <w:basedOn w:val="Default"/>
    <w:next w:val="Default"/>
    <w:uiPriority w:val="99"/>
    <w:rsid w:val="00870A03"/>
    <w:pPr>
      <w:spacing w:line="4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870A03"/>
    <w:rPr>
      <w:rFonts w:cs="Myriad Pro"/>
      <w:color w:val="000000"/>
      <w:sz w:val="28"/>
      <w:szCs w:val="28"/>
    </w:rPr>
  </w:style>
  <w:style w:type="character" w:customStyle="1" w:styleId="A14">
    <w:name w:val="A14"/>
    <w:uiPriority w:val="99"/>
    <w:rsid w:val="00870A03"/>
    <w:rPr>
      <w:rFonts w:cs="Myriad Pro"/>
      <w:color w:val="000000"/>
    </w:rPr>
  </w:style>
  <w:style w:type="paragraph" w:customStyle="1" w:styleId="Pa4">
    <w:name w:val="Pa4"/>
    <w:basedOn w:val="Default"/>
    <w:next w:val="Default"/>
    <w:uiPriority w:val="99"/>
    <w:rsid w:val="00870A03"/>
    <w:pPr>
      <w:spacing w:line="4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870A03"/>
    <w:rPr>
      <w:rFonts w:cs="Myriad Pro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6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mZtXwLzlIp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Design%20Development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5bd5513-28f7-471e-8df9-ce8716d3720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F680BF0211F040AB644C9FBE3E8D92" ma:contentTypeVersion="14" ma:contentTypeDescription="Create a new document." ma:contentTypeScope="" ma:versionID="b5816ad3adc7802d5f1c41d81c595b97">
  <xsd:schema xmlns:xsd="http://www.w3.org/2001/XMLSchema" xmlns:xs="http://www.w3.org/2001/XMLSchema" xmlns:p="http://schemas.microsoft.com/office/2006/metadata/properties" xmlns:ns3="25bd5513-28f7-471e-8df9-ce8716d37204" xmlns:ns4="724b7984-9626-48eb-82c9-641cfdd7c8f7" targetNamespace="http://schemas.microsoft.com/office/2006/metadata/properties" ma:root="true" ma:fieldsID="dd9214122d68eb19ea8dab1d91cb54c8" ns3:_="" ns4:_="">
    <xsd:import namespace="25bd5513-28f7-471e-8df9-ce8716d37204"/>
    <xsd:import namespace="724b7984-9626-48eb-82c9-641cfdd7c8f7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d5513-28f7-471e-8df9-ce8716d37204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b7984-9626-48eb-82c9-641cfdd7c8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E8BC5-2FD9-4806-AD0A-7E74B23D6DC7}">
  <ds:schemaRefs>
    <ds:schemaRef ds:uri="http://purl.org/dc/terms/"/>
    <ds:schemaRef ds:uri="724b7984-9626-48eb-82c9-641cfdd7c8f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5bd5513-28f7-471e-8df9-ce8716d3720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500DDE-0F24-47D1-AA9C-1838962890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D32737-BFF7-428D-AAB5-B7EACF569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bd5513-28f7-471e-8df9-ce8716d37204"/>
    <ds:schemaRef ds:uri="724b7984-9626-48eb-82c9-641cfdd7c8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C36562-4895-4FFE-A688-EA9652E4E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</TotalTime>
  <Pages>4</Pages>
  <Words>1430</Words>
  <Characters>8153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Charlotte Heyward</cp:lastModifiedBy>
  <cp:revision>2</cp:revision>
  <cp:lastPrinted>2024-09-03T07:23:00Z</cp:lastPrinted>
  <dcterms:created xsi:type="dcterms:W3CDTF">2025-01-21T10:42:00Z</dcterms:created>
  <dcterms:modified xsi:type="dcterms:W3CDTF">2025-01-21T10:42:00Z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0x010100F8F680BF0211F040AB644C9FBE3E8D92</vt:lpwstr>
  </property>
</Properties>
</file>